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210"/>
      </w:tblGrid>
      <w:tr w:rsidR="00715A0E" w:rsidTr="007D2E69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AF4AA9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7520" behindDoc="0" locked="0" layoutInCell="1" allowOverlap="1" wp14:anchorId="14EA676E" wp14:editId="7F8EA5F9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1959610</wp:posOffset>
                      </wp:positionV>
                      <wp:extent cx="3378835" cy="2098040"/>
                      <wp:effectExtent l="0" t="0" r="0" b="0"/>
                      <wp:wrapNone/>
                      <wp:docPr id="481" name="グループ化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" name="図 482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483" name="グループ化 483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4" name="図 484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485" name="グループ化 485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48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88" name="図 488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48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49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93" name="テキスト ボックス 493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4" name="テキスト ボックス 494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6" name="テキスト ボックス 496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81" o:spid="_x0000_s1026" style="position:absolute;left:0;text-align:left;margin-left:-1.8pt;margin-top:154.3pt;width:266.05pt;height:165.2pt;z-index:252267520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HbCpTFMnwAATJ8AABUAAABkcnMvbWVkaWEvaW1h&#10;Z2UzLmpwZWf/2P/gABBKRklGAAEBAQDcANwAAP/bAEMAAgEBAgEBAgICAgICAgIDBQMDAwMDBgQE&#10;AwUHBgcHBwYHBwgJCwkICAoIBwcKDQoKCwwMDAwHCQ4PDQwOCwwMDP/bAEMBAgICAwMDBgMDBgwI&#10;BwgMDAwMDAwMDAwMDAwMDAwMDAwMDAwMDAwMDAwMDAwMDAwMDAwMDAwMDAwMDAwMDAwMDP/AABEI&#10;APEB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82" o:spid="_x0000_s1027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jnHEAAAA3AAAAA8AAABkcnMvZG93bnJldi54bWxEj0FrAjEUhO8F/0N4ghfRxK2IbI0iguDF&#10;Q62Cx8fmdXfb5GVJoq7/vikUehxm5htmtemdFXcKsfWsYTZVIIgrb1quNZw/9pMliJiQDVrPpOFJ&#10;ETbrwcsKS+Mf/E73U6pFhnAsUUOTUldKGauGHMap74iz9+mDw5RlqKUJ+MhwZ2Wh1EI6bDkvNNjR&#10;rqHq+3RzGi6vx3ExH3+5oFS3sKm1Z3vdaz0a9ts3EIn69B/+ax+MhvmygN8z+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GjnHEAAAA3AAAAA8AAAAAAAAAAAAAAAAA&#10;nwIAAGRycy9kb3ducmV2LnhtbFBLBQYAAAAABAAEAPcAAACQAwAAAAA=&#10;">
                        <v:imagedata r:id="rId11" o:title="乗本万灯"/>
                        <v:path arrowok="t"/>
                      </v:shape>
                      <v:group id="グループ化 483" o:spid="_x0000_s1028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<v:shape id="図 484" o:spid="_x0000_s1029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hlTHAAAA3AAAAA8AAABkcnMvZG93bnJldi54bWxEj1trwkAUhN+F/oflCL6Ibry0SuoqXlD6&#10;UMEbfT5kj0lo9mzIrpr8+25B8HGYmW+Y2aI2hbhT5XLLCgb9CARxYnXOqYLLedubgnAeWWNhmRQ0&#10;5GAxf2vNMNb2wUe6n3wqAoRdjAoy78tYSpdkZND1bUkcvKutDPogq1TqCh8Bbgo5jKIPaTDnsJBh&#10;SeuMkt/TzSjYj94PP5udbbrNZD85DL53RbIaKtVp18tPEJ5q/wo/219awXg6hv8z4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VhlTHAAAA3AAAAA8AAAAAAAAAAAAA&#10;AAAAnwIAAGRycy9kb3ducmV2LnhtbFBLBQYAAAAABAAEAPcAAACTAwAAAAA=&#10;">
                          <v:imagedata r:id="rId12" o:title="ほうか②"/>
                          <v:path arrowok="t"/>
                        </v:shape>
                        <v:group id="グループ化 485" o:spid="_x0000_s1030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2" o:spid="_x0000_s1031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32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488" o:spid="_x0000_s1033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fsbBAAAA3AAAAA8AAABkcnMvZG93bnJldi54bWxET82KwjAQvi/4DmEEL8uaqot0q1FELIiw&#10;ou4+wNCMTbGZlCZqfXtzEDx+fP/zZWdrcaPWV44VjIYJCOLC6YpLBf9/+VcKwgdkjbVjUvAgD8tF&#10;72OOmXZ3PtLtFEoRQ9hnqMCE0GRS+sKQRT90DXHkzq61GCJsS6lbvMdwW8txkkylxYpjg8GG1oaK&#10;y+lqFeyr3HjK00dZ/0wOv93mE3ebq1KDfreagQjUhbf45d5qBd9pXBvPxCM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4fsbBAAAA3AAAAA8AAAAAAAAAAAAAAAAAnwIA&#10;AGRycy9kb3ducmV2LnhtbFBLBQYAAAAABAAEAPcAAACNAwAAAAA=&#10;">
                            <v:imagedata r:id="rId13" o:title="火おんどり"/>
                            <v:path arrowok="t"/>
                          </v:shape>
                          <v:shape id="テキスト ボックス 2" o:spid="_x0000_s1034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+4cYA&#10;AADcAAAADwAAAGRycy9kb3ducmV2LnhtbESPX2vCQBDE3wt+h2MF3+qlVlpNPUUqtgWf/EPxcc2t&#10;STS3F3Jbjd++Vyj4OMzMb5jJrHWVulATSs8GnvoJKOLM25JzA7vt8nEEKgiyxcozGbhRgNm08zDB&#10;1Porr+mykVxFCIcUDRQidap1yApyGPq+Jo7e0TcOJcom17bBa4S7Sg+S5EU7LDkuFFjTe0HZefPj&#10;DJwOt8/BLixWJxk+H7fy/bpffByM6XXb+RsooVbu4f/2lzUwHI3h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f+4c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35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036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37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493" o:spid="_x0000_s1038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d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2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nf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94" o:spid="_x0000_s1039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40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ais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xYg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9qKwgAAANwAAAAPAAAAAAAAAAAAAAAAAJgCAABkcnMvZG93&#10;bnJldi54bWxQSwUGAAAAAAQABAD1AAAAhwMAAAAA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96" o:spid="_x0000_s1041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328" behindDoc="0" locked="0" layoutInCell="1" allowOverlap="1" wp14:anchorId="109142CE" wp14:editId="2FBC98C0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1958340</wp:posOffset>
                      </wp:positionV>
                      <wp:extent cx="3378835" cy="2098040"/>
                      <wp:effectExtent l="0" t="0" r="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4" name="グループ化 4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図 5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7" name="グループ化 7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4" name="図 14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1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23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2" name="テキスト ボックス 462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3" name="テキスト ボックス 463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5" name="テキスト ボックス 465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" o:spid="_x0000_s1042" style="position:absolute;left:0;text-align:left;margin-left:257.3pt;margin-top:154.2pt;width:266.05pt;height:165.2pt;z-index:252259328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HbCpTFMnwAATJ8AABUAAABkcnMvbWVkaWEvaW1hZ2UzLmpwZWf/2P/g&#10;ABBKRklGAAEBAQDcANwAAP/bAEMAAgEBAgEBAgICAgICAgIDBQMDAwMDBgQEAwUHBgcHBwYHBwgJ&#10;CwkICAoIBwcKDQoKCwwMDAwHCQ4PDQwOCwwMDP/bAEMBAgICAwMDBgMDBgwIBwgMDAwMDAwMDAwM&#10;DAwMDAwMDAwMDAwMDAwMDAwMDAwMDAwMDAwMDAwMDAwMDAwMDAwMDP/AABEIAPEB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">
                      <v:shape id="図 3" o:spid="_x0000_s1043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/qDCAAAA2gAAAA8AAABkcnMvZG93bnJldi54bWxEj09rAjEUxO+C3yE8oRfRxD+IbI0igtCL&#10;B+0WenxsXne3TV6WJOr67U2h0OMwM79hNrveWXGjEFvPGmZTBYK48qblWkP5fpysQcSEbNB6Jg0P&#10;irDbDgcbLIy/85lul1SLDOFYoIYmpa6QMlYNOYxT3xFn78sHhynLUEsT8J7hzsq5UivpsOW80GBH&#10;h4aqn8vVafhYnMbz5fjbBaW6lU2tLe3nUeuXUb9/BZGoT//hv/ab0bCA3yv5Bs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P6gwgAAANoAAAAPAAAAAAAAAAAAAAAAAJ8C&#10;AABkcnMvZG93bnJldi54bWxQSwUGAAAAAAQABAD3AAAAjgMAAAAA&#10;">
                        <v:imagedata r:id="rId11" o:title="乗本万灯"/>
                        <v:path arrowok="t"/>
                      </v:shape>
                      <v:group id="グループ化 4" o:spid="_x0000_s1044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図 5" o:spid="_x0000_s1045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wR7EAAAA2gAAAA8AAABkcnMvZG93bnJldi54bWxEj0uLwkAQhO8L+x+GFrwsOtHFB9FRfLDi&#10;YQVfeG4ybRI20xMyoyb/3hGEPRZV9RU1ndemEHeqXG5ZQa8bgSBOrM45VXA+/XTGIJxH1lhYJgUN&#10;OZjPPj+mGGv74APdjz4VAcIuRgWZ92UspUsyMui6tiQO3tVWBn2QVSp1hY8AN4XsR9FQGsw5LGRY&#10;0iqj5O94Mwp234P9Zb2xzVcz2o32vd9NkSz7SrVb9WICwlPt/8Pv9lYrGMDrSr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rwR7EAAAA2gAAAA8AAAAAAAAAAAAAAAAA&#10;nwIAAGRycy9kb3ducmV2LnhtbFBLBQYAAAAABAAEAPcAAACQAwAAAAA=&#10;">
                          <v:imagedata r:id="rId12" o:title="ほうか②"/>
                          <v:path arrowok="t"/>
                        </v:shape>
                        <v:group id="グループ化 7" o:spid="_x0000_s1046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v:shape id="テキスト ボックス 2" o:spid="_x0000_s1047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48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14" o:spid="_x0000_s1049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a+PAAAAA2wAAAA8AAABkcnMvZG93bnJldi54bWxET9uKwjAQfRf8hzCCL7Km7opoNYosFkRQ&#10;XHc/YGjGpthMShO1/v1GEHybw7nOYtXaStyo8aVjBaNhAoI4d7rkQsHfb/YxBeEDssbKMSl4kIfV&#10;sttZYKrdnX/odgqFiCHsU1RgQqhTKX1uyKIfupo4cmfXWAwRNoXUDd5juK3kZ5JMpMWSY4PBmr4N&#10;5ZfT1So4lJnxlE0fRTX7Ou7bzQB3m6tS/V67noMI1Ia3+OXe6jh/DM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/5r48AAAADbAAAADwAAAAAAAAAAAAAAAACfAgAA&#10;ZHJzL2Rvd25yZXYueG1sUEsFBgAAAAAEAAQA9wAAAIwDAAAAAA==&#10;">
                            <v:imagedata r:id="rId13" o:title="火おんどり"/>
                            <v:path arrowok="t"/>
                          </v:shape>
                          <v:shape id="テキスト ボックス 2" o:spid="_x0000_s1050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0PsMA&#10;AADbAAAADwAAAGRycy9kb3ducmV2LnhtbERPS2vCQBC+C/0PyxR6q5uq1DZ1FVGqBU8+KD2O2TGJ&#10;ZmdDdtT477uFgrf5+J4zmrSuUhdqQunZwEs3AUWceVtybmC3/Xx+AxUE2WLlmQzcKMBk/NAZYWr9&#10;ldd02UiuYgiHFA0UInWqdcgKchi6viaO3ME3DiXCJte2wWsMd5XuJcmrdlhybCiwpllB2WlzdgaO&#10;+9uytwvz1VEG/cNWvoc/88XemKfHdvoBSqiVu/jf/WXj/Hf4+yUeo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0PsMAAADbAAAADwAAAAAAAAAAAAAAAACYAgAAZHJzL2Rv&#10;d25yZXYueG1sUEsFBgAAAAAEAAQA9QAAAIg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51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052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53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462" o:spid="_x0000_s1054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63" o:spid="_x0000_s1055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SU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H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9JQxQAAANwAAAAPAAAAAAAAAAAAAAAAAJgCAABkcnMv&#10;ZG93bnJldi54bWxQSwUGAAAAAAQABAD1AAAAigMAAAAA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56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PN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Tm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PNsMAAADcAAAADwAAAAAAAAAAAAAAAACYAgAAZHJzL2Rv&#10;d25yZXYueG1sUEsFBgAAAAAEAAQA9QAAAIgDAAAAAA==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65" o:spid="_x0000_s1057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v8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77/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BF3C3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80" behindDoc="0" locked="0" layoutInCell="1" allowOverlap="1" wp14:anchorId="713CD543" wp14:editId="45CE718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-27541</wp:posOffset>
                      </wp:positionV>
                      <wp:extent cx="3378835" cy="2098040"/>
                      <wp:effectExtent l="0" t="0" r="0" b="0"/>
                      <wp:wrapNone/>
                      <wp:docPr id="446" name="グループ化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図 447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448" name="グループ化 448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9" name="図 449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450" name="グループ化 450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45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BF3C37" w:rsidRPr="00D9006E" w:rsidRDefault="00BF3C37" w:rsidP="00BF3C37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bookmarkStart w:id="0" w:name="氏名"/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bookmarkEnd w:id="0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bookmarkStart w:id="1" w:name="住所"/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〒〇〇〇-〇〇〇〇　</w:t>
                                        </w:r>
                                      </w:p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bookmarkEnd w:id="1"/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:rsidR="00BF3C37" w:rsidRPr="005D31E6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53" name="図 453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45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bookmarkStart w:id="2" w:name="連絡先"/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TEL:〇〇〇〇-〇〇-〇〇〇〇</w:t>
                                        </w:r>
                                      </w:p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bookmarkEnd w:id="2"/>
                                      <w:p w:rsidR="00BF3C37" w:rsidRPr="005D31E6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45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F3C37" w:rsidRPr="00AE69B1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火おんどり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5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F3C37" w:rsidRPr="00AE69B1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5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F3C37" w:rsidRPr="00AE69B1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58" name="テキスト ボックス 458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F3C37" w:rsidRPr="00261422" w:rsidRDefault="00BF3C37" w:rsidP="00BF3C37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bookmarkStart w:id="3" w:name="ふりがな"/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bookmarkEnd w:id="3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9" name="テキスト ボックス 459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F3C37" w:rsidRPr="00261422" w:rsidRDefault="00BF3C37" w:rsidP="00BF3C37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bookmarkStart w:id="4" w:name="ふりがな（アルファベット）"/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bookmarkEnd w:id="4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F3C37" w:rsidRPr="008A0B9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bookmarkStart w:id="5" w:name="所属"/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bookmarkEnd w:id="5"/>
                                      <w:p w:rsidR="00BF3C37" w:rsidRPr="00CB7C77" w:rsidRDefault="00BF3C37" w:rsidP="00BF3C37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1" name="テキスト ボックス 461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BF3C37" w:rsidRPr="008A0B97" w:rsidRDefault="00BF3C37" w:rsidP="00BF3C37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bookmarkStart w:id="6" w:name="階級"/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bookmarkEnd w:id="6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46" o:spid="_x0000_s1058" style="position:absolute;left:0;text-align:left;margin-left:-.95pt;margin-top:-2.15pt;width:266.05pt;height:165.2pt;z-index:252257280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HbCpTFMnwAATJ8AABUAAABkcnMvbWVkaWEvaW1h&#10;Z2UzLmpwZWf/2P/gABBKRklGAAEBAQDcANwAAP/bAEMAAgEBAgEBAgICAgICAgIDBQMDAwMDBgQE&#10;AwUHBgcHBwYHBwgJCwkICAoIBwcKDQoKCwwMDAwHCQ4PDQwOCwwMDP/bAEMBAgICAwMDBgMDBgwI&#10;BwgMDAwMDAwMDAwMDAwMDAwMDAwMDAwMDAwMDAwMDAwMDAwMDAwMDAwMDAwMDAwMDAwMDP/AABEI&#10;APEB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">
                      <v:shape id="図 447" o:spid="_x0000_s1059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l3PFAAAA3AAAAA8AAABkcnMvZG93bnJldi54bWxEj09rAjEUxO+FfofwhF6kJuqyLVujFEHo&#10;pQf/gcfH5nV3a/KyJKluv30jCD0OM/MbZrEanBUXCrHzrGE6USCIa286bjQc9pvnVxAxIRu0nknD&#10;L0VYLR8fFlgZf+UtXXapERnCsUINbUp9JWWsW3IYJ74nzt6XDw5TlqGRJuA1w52VM6VK6bDjvNBi&#10;T+uW6vPux2k4zj/Hs2L87YJSfWlTZw/2tNH6aTS8v4FINKT/8L39YTQUxQvczu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JdzxQAAANwAAAAPAAAAAAAAAAAAAAAA&#10;AJ8CAABkcnMvZG93bnJldi54bWxQSwUGAAAAAAQABAD3AAAAkQMAAAAA&#10;">
                        <v:imagedata r:id="rId11" o:title="乗本万灯"/>
                        <v:path arrowok="t"/>
                      </v:shape>
                      <v:group id="グループ化 448" o:spid="_x0000_s1060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図 449" o:spid="_x0000_s1061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tk1DHAAAA3AAAAA8AAABkcnMvZG93bnJldi54bWxEj1trwkAUhN8L/Q/LKfgiuvFStamreEHp&#10;QwVv9PmQPU2C2bMhu2ry77uC0MdhZr5hpvPaFOJGlcstK+h1IxDEidU5pwrOp01nAsJ5ZI2FZVLQ&#10;kIP57PVlirG2dz7Q7ehTESDsYlSQeV/GUrokI4Oua0vi4P3ayqAPskqlrvAe4KaQ/SgaSYM5h4UM&#10;S1pllFyOV6NgN3jf/6y3tmk349143/veFsmyr1TrrV58gvBU+//ws/2lFQyHH/A4E46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/tk1DHAAAA3AAAAA8AAAAAAAAAAAAA&#10;AAAAnwIAAGRycy9kb3ducmV2LnhtbFBLBQYAAAAABAAEAPcAAACTAwAAAAA=&#10;">
                          <v:imagedata r:id="rId12" o:title="ほうか②"/>
                          <v:path arrowok="t"/>
                        </v:shape>
                        <v:group id="グループ化 450" o:spid="_x0000_s1062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  <v:shape id="テキスト ボックス 2" o:spid="_x0000_s1063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        <v:textbox>
                              <w:txbxContent>
                                <w:p w:rsidR="00BF3C37" w:rsidRPr="00D9006E" w:rsidRDefault="00BF3C37" w:rsidP="00BF3C37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bookmarkStart w:id="7" w:name="氏名"/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bookmarkEnd w:id="7"/>
                                </w:p>
                              </w:txbxContent>
                            </v:textbox>
                          </v:shape>
                          <v:shape id="テキスト ボックス 2" o:spid="_x0000_s1064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    <v:textbox>
                              <w:txbxContent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bookmarkStart w:id="8" w:name="住所"/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〒〇〇〇-〇〇〇〇　</w:t>
                                  </w:r>
                                </w:p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bookmarkEnd w:id="8"/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3C37" w:rsidRPr="005D31E6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453" o:spid="_x0000_s1065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8wPDFAAAA3AAAAA8AAABkcnMvZG93bnJldi54bWxEj91qwkAUhO+FvsNyCt4U3dQ/NHWVIgaK&#10;oLTRBzhkj9nQ7NmQXTW+vVsoeDnMzDfMct3ZWlyp9ZVjBe/DBARx4XTFpYLTMRvMQfiArLF2TAru&#10;5GG9euktMdXuxj90zUMpIoR9igpMCE0qpS8MWfRD1xBH7+xaiyHKtpS6xVuE21qOkmQmLVYcFww2&#10;tDFU/OYXq+BQZcZTNr+X9WL8ve+2b7jbXpTqv3afHyACdeEZ/m9/aQWT6Rj+zs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/MDw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066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9OMYA&#10;AADcAAAADwAAAGRycy9kb3ducmV2LnhtbESPQWvCQBSE74X+h+UJvelGm7YSXaVUbAs9VUU8PrPP&#10;JDb7NmSfGv99tyD0OMzMN8x03rlanakNlWcDw0ECijj3tuLCwGa97I9BBUG2WHsmA1cKMJ/d300x&#10;s/7C33ReSaEihEOGBkqRJtM65CU5DAPfEEfv4FuHEmVbaNviJcJdrUdJ8qwdVhwXSmzoraT8Z3Vy&#10;Bo7768doExZfR0kfD2vZvuwW73tjHnrd6wSUUCf/4Vv70xpIn1L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Z9OM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bookmarkStart w:id="9" w:name="連絡先"/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TEL:〇〇〇〇-〇〇-〇〇〇〇</w:t>
                                  </w:r>
                                </w:p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bookmarkEnd w:id="9"/>
                                <w:p w:rsidR="00BF3C37" w:rsidRPr="005D31E6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" o:spid="_x0000_s1067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          <v:textbox>
                              <w:txbxContent>
                                <w:p w:rsidR="00BF3C37" w:rsidRPr="00AE69B1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火おんどり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68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    <v:textbox>
                              <w:txbxContent>
                                <w:p w:rsidR="00BF3C37" w:rsidRPr="00AE69B1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69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      <v:textbox>
                              <w:txbxContent>
                                <w:p w:rsidR="00BF3C37" w:rsidRPr="00AE69B1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458" o:spid="_x0000_s1070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+KnMQA&#10;AADcAAAADwAAAGRycy9kb3ducmV2LnhtbERPy2rCQBTdF/yH4Qrd1YnS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/ipzEAAAA3AAAAA8AAAAAAAAAAAAAAAAAmAIAAGRycy9k&#10;b3ducmV2LnhtbFBLBQYAAAAABAAEAPUAAACJAwAAAAA=&#10;" filled="f" stroked="f" strokeweight=".5pt">
                            <v:textbox>
                              <w:txbxContent>
                                <w:p w:rsidR="00BF3C37" w:rsidRPr="00261422" w:rsidRDefault="00BF3C37" w:rsidP="00BF3C37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bookmarkStart w:id="10" w:name="ふりがな"/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bookmarkEnd w:id="10"/>
                                </w:p>
                              </w:txbxContent>
                            </v:textbox>
                          </v:shape>
                          <v:shape id="テキスト ボックス 459" o:spid="_x0000_s1071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B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wfHAAAA3AAAAA8AAAAAAAAAAAAAAAAAmAIAAGRy&#10;cy9kb3ducmV2LnhtbFBLBQYAAAAABAAEAPUAAACMAwAAAAA=&#10;" filled="f" stroked="f" strokeweight=".5pt">
                            <v:textbox>
                              <w:txbxContent>
                                <w:p w:rsidR="00BF3C37" w:rsidRPr="00261422" w:rsidRDefault="00BF3C37" w:rsidP="00BF3C37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bookmarkStart w:id="11" w:name="ふりがな（アルファベット）"/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bookmarkEnd w:id="11"/>
                                </w:p>
                              </w:txbxContent>
                            </v:textbox>
                          </v:shape>
                          <v:shape id="テキスト ボックス 2" o:spid="_x0000_s1072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JNcEA&#10;AADcAAAADwAAAGRycy9kb3ducmV2LnhtbERPzWrCQBC+C77DMkIvohtLmmh0FVto8Wr0AcbsmASz&#10;syG7muTtu4dCjx/f/+4wmEa8qHO1ZQWrZQSCuLC65lLB9fK9WINwHlljY5kUjOTgsJ9Odphp2/OZ&#10;XrkvRQhhl6GCyvs2k9IVFRl0S9sSB+5uO4M+wK6UusM+hJtGvkdRIg3WHBoqbOmrouKRP42C+6mf&#10;f2z624+/puc4+cQ6vdlRqbfZcNyC8DT4f/Gf+6QVxEmYH86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tCTXBAAAA3AAAAA8AAAAAAAAAAAAAAAAAmAIAAGRycy9kb3du&#10;cmV2LnhtbFBLBQYAAAAABAAEAPUAAACGAwAAAAA=&#10;" stroked="f">
                            <v:textbox>
                              <w:txbxContent>
                                <w:p w:rsidR="00BF3C37" w:rsidRPr="008A0B97" w:rsidRDefault="00BF3C37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bookmarkStart w:id="12" w:name="所属"/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bookmarkEnd w:id="12"/>
                                <w:p w:rsidR="00BF3C37" w:rsidRPr="00CB7C77" w:rsidRDefault="00BF3C37" w:rsidP="00BF3C37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461" o:spid="_x0000_s1073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v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em8xQAAANwAAAAPAAAAAAAAAAAAAAAAAJgCAABkcnMv&#10;ZG93bnJldi54bWxQSwUGAAAAAAQABAD1AAAAigMAAAAA&#10;" filled="f" stroked="f" strokeweight=".5pt">
                            <v:textbox>
                              <w:txbxContent>
                                <w:p w:rsidR="00BF3C37" w:rsidRPr="008A0B97" w:rsidRDefault="00BF3C37" w:rsidP="00BF3C37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bookmarkStart w:id="13" w:name="階級"/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bookmarkEnd w:id="13"/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895CA7" w:rsidRDefault="00460553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1BE67AE6" wp14:editId="7405932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-28628</wp:posOffset>
                      </wp:positionV>
                      <wp:extent cx="3378835" cy="2098040"/>
                      <wp:effectExtent l="0" t="0" r="0" b="0"/>
                      <wp:wrapNone/>
                      <wp:docPr id="362" name="グループ化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図 363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366" name="グループ化 366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7" name="図 367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368" name="グループ化 368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36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460553" w:rsidRPr="00D9006E" w:rsidRDefault="00AF4AA9" w:rsidP="00460553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〒〇〇〇-〇〇〇〇　</w:t>
                                        </w:r>
                                      </w:p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460553" w:rsidRPr="008A0B97" w:rsidRDefault="00AF4AA9" w:rsidP="00460553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460553" w:rsidRPr="005D31E6" w:rsidRDefault="00460553" w:rsidP="00460553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75" name="図 375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37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460553" w:rsidRPr="005D31E6" w:rsidRDefault="00AF4AA9" w:rsidP="00460553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37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60553" w:rsidRPr="00AE69B1" w:rsidRDefault="00460553" w:rsidP="00460553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火おんどり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7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60553" w:rsidRPr="00AE69B1" w:rsidRDefault="00460553" w:rsidP="00460553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7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60553" w:rsidRPr="00AE69B1" w:rsidRDefault="00460553" w:rsidP="00460553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80" name="テキスト ボックス 380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60553" w:rsidRPr="00261422" w:rsidRDefault="00AF4AA9" w:rsidP="00460553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3" name="テキスト ボックス 383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60553" w:rsidRPr="00261422" w:rsidRDefault="00AF4AA9" w:rsidP="00460553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BF3C37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460553" w:rsidRPr="00CB7C77" w:rsidRDefault="00AF4AA9" w:rsidP="00460553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5" name="テキスト ボックス 385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60553" w:rsidRPr="008A0B97" w:rsidRDefault="00AF4AA9" w:rsidP="00460553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62" o:spid="_x0000_s1074" style="position:absolute;left:0;text-align:left;margin-left:-3.95pt;margin-top:-2.25pt;width:266.05pt;height:165.2pt;z-index:252249088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2wqUxTJ8AAEyfAAAV&#10;AAAAZHJzL21lZGlhL2ltYWdlMy5qcGVn/9j/4AAQSkZJRgABAQEA3ADcAAD/2wBDAAIBAQIBAQIC&#10;AgICAgICAwUDAwMDAwYEBAMFBwYHBwcGBwcICQsJCAgKCAcHCg0KCgsMDAwMBwkODw0MDgsMDAz/&#10;2wBDAQICAgMDAwYDAwYMCAcIDAwMDAwMDAwMDAwMDAwMDAwMDAwMDAwMDAwMDAwMDAwMDAwMDAwM&#10;DAwMDAwMDAwMDAz/wAARCADx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">
                      <v:shape id="図 363" o:spid="_x0000_s1075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AHXEAAAA3AAAAA8AAABkcnMvZG93bnJldi54bWxEj09rAjEUxO8Fv0N4Qi9Sk7plKatRRBB6&#10;6cE/hR4fm+fuavKyJKluv70pFDwOM/MbZrEanBVXCrHzrOF1qkAQ19503Gg4HrYv7yBiQjZoPZOG&#10;X4qwWo6eFlgZf+MdXfepERnCsUINbUp9JWWsW3IYp74nzt7JB4cpy9BIE/CW4c7KmVKldNhxXmix&#10;p01L9WX/4zR8FZ+T2dvk7IJSfWlTZ4/2e6v183hYz0EkGtIj/N/+MBqKsoC/M/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sAHXEAAAA3AAAAA8AAAAAAAAAAAAAAAAA&#10;nwIAAGRycy9kb3ducmV2LnhtbFBLBQYAAAAABAAEAPcAAACQAwAAAAA=&#10;">
                        <v:imagedata r:id="rId11" o:title="乗本万灯"/>
                        <v:path arrowok="t"/>
                      </v:shape>
                      <v:group id="グループ化 366" o:spid="_x0000_s1076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shape id="図 367" o:spid="_x0000_s1077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M7zGAAAA3AAAAA8AAABkcnMvZG93bnJldi54bWxEj0FrwkAUhO8F/8PyCl5K3WioKdFVWqXB&#10;g4La4vmRfU2C2bchu2ry77tCweMwM98w82VnanGl1lWWFYxHEQji3OqKCwU/31+v7yCcR9ZYWyYF&#10;PTlYLgZPc0y1vfGBrkdfiABhl6KC0vsmldLlJRl0I9sQB+/XtgZ9kG0hdYu3ADe1nETRVBqsOCyU&#10;2NCqpPx8vBgFu/htf1pntn/pk12yH2+zOv+cKDV87j5mIDx1/hH+b2+0gniawP1MO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EzvMYAAADcAAAADwAAAAAAAAAAAAAA&#10;AACfAgAAZHJzL2Rvd25yZXYueG1sUEsFBgAAAAAEAAQA9wAAAJIDAAAAAA==&#10;">
                          <v:imagedata r:id="rId12" o:title="ほうか②"/>
                          <v:path arrowok="t"/>
                        </v:shape>
                        <v:group id="グループ化 368" o:spid="_x0000_s1078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<v:shape id="テキスト ボックス 2" o:spid="_x0000_s1079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        <v:textbox>
                              <w:txbxContent>
                                <w:p w:rsidR="00460553" w:rsidRPr="00D9006E" w:rsidRDefault="00AF4AA9" w:rsidP="00460553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80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        <v:textbox>
                              <w:txbxContent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〒〇〇〇-〇〇〇〇　</w:t>
                                  </w:r>
                                </w:p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460553" w:rsidRPr="008A0B97" w:rsidRDefault="00AF4AA9" w:rsidP="00460553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460553" w:rsidRPr="005D31E6" w:rsidRDefault="00460553" w:rsidP="00460553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375" o:spid="_x0000_s1081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bBrFAAAA3AAAAA8AAABkcnMvZG93bnJldi54bWxEj91qwkAUhO+FvsNyCt4U3VTxL3WVIgaK&#10;oLTRBzhkj9nQ7NmQXTW+vVsoeDnMzDfMct3ZWlyp9ZVjBe/DBARx4XTFpYLTMRvMQfiArLF2TAru&#10;5GG9euktMdXuxj90zUMpIoR9igpMCE0qpS8MWfRD1xBH7+xaiyHKtpS6xVuE21qOkmQqLVYcFww2&#10;tDFU/OYXq+BQZcZTNr+X9WL8ve+2b7jbXpTqv3afHyACdeEZ/m9/aQXj2QT+zs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mwa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082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X0cYA&#10;AADcAAAADwAAAGRycy9kb3ducmV2LnhtbESPW2vCQBSE34X+h+UU+qYbtRiJriKVXqBPXih9PGaP&#10;STR7NmRPNf77bqHg4zAz3zDzZedqdaE2VJ4NDAcJKOLc24oLA/vda38KKgiyxdozGbhRgOXioTfH&#10;zPorb+iylUJFCIcMDZQiTaZ1yEtyGAa+IY7e0bcOJcq20LbFa4S7Wo+SZKIdVhwXSmzopaT8vP1x&#10;Bk6H2/toH9afJ3keH3fylX6v3w7GPD12qxkooU7u4f/2hzUwTif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fX0c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460553" w:rsidRPr="005D31E6" w:rsidRDefault="00AF4AA9" w:rsidP="00460553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83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    <v:textbox>
                              <w:txbxContent>
                                <w:p w:rsidR="00460553" w:rsidRPr="00AE69B1" w:rsidRDefault="00460553" w:rsidP="00460553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火おんどり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84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    <v:textbox>
                              <w:txbxContent>
                                <w:p w:rsidR="00460553" w:rsidRPr="00AE69B1" w:rsidRDefault="00460553" w:rsidP="00460553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85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      <v:textbox>
                              <w:txbxContent>
                                <w:p w:rsidR="00460553" w:rsidRPr="00AE69B1" w:rsidRDefault="00460553" w:rsidP="00460553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380" o:spid="_x0000_s1086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          <v:textbox>
                              <w:txbxContent>
                                <w:p w:rsidR="00460553" w:rsidRPr="00261422" w:rsidRDefault="00AF4AA9" w:rsidP="00460553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383" o:spid="_x0000_s1087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        <v:textbox>
                              <w:txbxContent>
                                <w:p w:rsidR="00460553" w:rsidRPr="00261422" w:rsidRDefault="00AF4AA9" w:rsidP="00460553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88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          <v:textbox>
                              <w:txbxContent>
                                <w:p w:rsidR="00AF4AA9" w:rsidRPr="008A0B97" w:rsidRDefault="00AF4AA9" w:rsidP="00BF3C37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460553" w:rsidRPr="00CB7C77" w:rsidRDefault="00AF4AA9" w:rsidP="00460553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385" o:spid="_x0000_s1089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        <v:textbox>
                              <w:txbxContent>
                                <w:p w:rsidR="00460553" w:rsidRPr="008A0B97" w:rsidRDefault="00AF4AA9" w:rsidP="00460553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AF4AA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9568" behindDoc="0" locked="0" layoutInCell="1" allowOverlap="1" wp14:anchorId="23C7531E" wp14:editId="30CC5986">
                      <wp:simplePos x="0" y="0"/>
                      <wp:positionH relativeFrom="column">
                        <wp:posOffset>-127229</wp:posOffset>
                      </wp:positionH>
                      <wp:positionV relativeFrom="paragraph">
                        <wp:posOffset>1739265</wp:posOffset>
                      </wp:positionV>
                      <wp:extent cx="3378835" cy="2098040"/>
                      <wp:effectExtent l="0" t="0" r="0" b="0"/>
                      <wp:wrapNone/>
                      <wp:docPr id="497" name="グループ化 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図 498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499" name="グループ化 499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0" name="図 500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501" name="グループ化 501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50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3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04" name="図 504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50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50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0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0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09" name="テキスト ボックス 509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0" name="テキスト ボックス 510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2" name="テキスト ボックス 512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97" o:spid="_x0000_s1090" style="position:absolute;left:0;text-align:left;margin-left:-10pt;margin-top:136.95pt;width:266.05pt;height:165.2pt;z-index:252269568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2wqUxTJ8AAEyfAAAV&#10;AAAAZHJzL21lZGlhL2ltYWdlMy5qcGVn/9j/4AAQSkZJRgABAQEA3ADcAAD/2wBDAAIBAQIBAQIC&#10;AgICAgICAwUDAwMDAwYEBAMFBwYHBwcGBwcICQsJCAgKCAcHCg0KCgsMDAwMBwkODw0MDgsMDAz/&#10;2wBDAQICAgMDAwYDAwYMCAcIDAwMDAwMDAwMDAwMDAwMDAwMDAwMDAwMDAwMDAwMDAwMDAwMDAwM&#10;DAwMDAwMDAwMDAz/wAARCADx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">
                      <v:shape id="図 498" o:spid="_x0000_s1091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L0bCAAAA3AAAAA8AAABkcnMvZG93bnJldi54bWxET7tqwzAU3Qv5B3EDXUIjJQ0mdS2HEAh0&#10;6dA8IOPFurXdSldGUhL376uh0PFw3tVmdFbcKMTes4bFXIEgbrzpudVwOu6f1iBiQjZoPZOGH4qw&#10;qScPFZbG3/mDbofUihzCsUQNXUpDKWVsOnIY534gztynDw5ThqGVJuA9hzsrl0oV0mHPuaHDgXYd&#10;Nd+Hq9Nwfn6fLVezLxeUGgqbenuyl73Wj9Nx+woi0Zj+xX/uN6Nh9ZLX5jP5CMj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y9GwgAAANwAAAAPAAAAAAAAAAAAAAAAAJ8C&#10;AABkcnMvZG93bnJldi54bWxQSwUGAAAAAAQABAD3AAAAjgMAAAAA&#10;">
                        <v:imagedata r:id="rId11" o:title="乗本万灯"/>
                        <v:path arrowok="t"/>
                      </v:shape>
                      <v:group id="グループ化 499" o:spid="_x0000_s1092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  <v:shape id="図 500" o:spid="_x0000_s1093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cjJDCAAAA3AAAAA8AAABkcnMvZG93bnJldi54bWxET02LwjAQvQv+hzCCF1lTFXWpRtlVFA8K&#10;6i6eh2Zsi82kNFHbf28OgsfH+54va1OIB1Uut6xg0I9AECdW55wq+P/bfH2DcB5ZY2GZFDTkYLlo&#10;t+YYa/vkEz3OPhUhhF2MCjLvy1hKl2Rk0PVtSRy4q60M+gCrVOoKnyHcFHIYRRNpMOfQkGFJq4yS&#10;2/luFBxG4+NlvbVNr5kepsfBflskv0Olup36ZwbCU+0/4rd7pxWMozA/nA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IyQwgAAANwAAAAPAAAAAAAAAAAAAAAAAJ8C&#10;AABkcnMvZG93bnJldi54bWxQSwUGAAAAAAQABAD3AAAAjgMAAAAA&#10;">
                          <v:imagedata r:id="rId12" o:title="ほうか②"/>
                          <v:path arrowok="t"/>
                        </v:shape>
                        <v:group id="グループ化 501" o:spid="_x0000_s1094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<v:shape id="テキスト ボックス 2" o:spid="_x0000_s1095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96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tjs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mo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tjsMAAADcAAAADwAAAAAAAAAAAAAAAACYAgAAZHJzL2Rv&#10;d25yZXYueG1sUEsFBgAAAAAEAAQA9QAAAIgDAAAAAA=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504" o:spid="_x0000_s1097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eATFAAAA3AAAAA8AAABkcnMvZG93bnJldi54bWxEj9FqwkAURN8L/sNyC76IbtRWbHQTSjFQ&#10;CkrVfsAle82GZu+G7Krx792C0MdhZs4w67y3jbhQ52vHCqaTBARx6XTNlYKfYzFegvABWWPjmBTc&#10;yEOeDZ7WmGp35T1dDqESEcI+RQUmhDaV0peGLPqJa4mjd3KdxRBlV0nd4TXCbSNnSbKQFmuOCwZb&#10;+jBU/h7OVsGuLoynYnmrmrf597bfjPBrc1Zq+Ny/r0AE6sN/+NH+1Apekxf4OxOP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R3gE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098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4I8YA&#10;AADcAAAADwAAAGRycy9kb3ducmV2LnhtbESPQWvCQBSE74L/YXmCt7pRq5bUVUqltdBTVUqPz+wz&#10;iWbfhuyrxn/vFgoeh5n5hpkvW1epMzWh9GxgOEhAEWfelpwb2G3fHp5ABUG2WHkmA1cKsFx0O3NM&#10;rb/wF503kqsI4ZCigUKkTrUOWUEOw8DXxNE7+MahRNnk2jZ4iXBX6VGSTLXDkuNCgTW9FpSdNr/O&#10;wHF/XY92YfV5lMfxYSvfs5/V+96Yfq99eQYl1Mo9/N/+sAYmyQT+zsQj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j4I8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099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00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01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509" o:spid="_x0000_s1102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Ph8YA&#10;AADcAAAADwAAAGRycy9kb3ducmV2LnhtbESPQWvCQBSE74X+h+UVvNVNBUtMXUUCokh7iM3F22v2&#10;mQ3Nvo3ZVdP++q4g9DjMzDfMfDnYVlyo941jBS/jBARx5XTDtYLyc/2cgvABWWPrmBT8kIfl4vFh&#10;jpl2Vy7osg+1iBD2GSowIXSZlL4yZNGPXUccvaPrLYYo+1rqHq8Rbls5SZJXabHhuGCwo9xQ9b0/&#10;WwW7fP2BxdfEpr9tvnk/rrpTeZgqNXoaVm8gAg3hP3xvb7WCaTK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EPh8YAAADcAAAADwAAAAAAAAAAAAAAAACYAgAAZHJz&#10;L2Rvd25yZXYueG1sUEsFBgAAAAAEAAQA9QAAAIsDAAAAAA=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10" o:spid="_x0000_s1103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wx8MA&#10;AADcAAAADwAAAGRycy9kb3ducmV2LnhtbERPTWvCQBC9F/oflil4azYKFolZRQJSET2ouXibZsck&#10;NDubZtck+uu7h0KPj/edrkfTiJ46V1tWMI1iEMSF1TWXCvLL9n0BwnlkjY1lUvAgB+vV60uKibYD&#10;n6g/+1KEEHYJKqi8bxMpXVGRQRfZljhwN9sZ9AF2pdQdDiHcNHIWxx/SYM2hocKWsoqK7/PdKNhn&#10;2yOevmZm8Wyyz8Nt0/7k17lSk7dxswThafT/4j/3TiuYT8P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Iwx8MAAADcAAAADwAAAAAAAAAAAAAAAACYAgAAZHJzL2Rv&#10;d25yZXYueG1sUEsFBgAAAAAEAAQA9QAAAIgDAAAAAA=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04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QTsIA&#10;AADcAAAADwAAAGRycy9kb3ducmV2LnhtbESP3YrCMBSE7wXfIRzBG9G0sv5Vo7jCirf+PMCxObbF&#10;5qQ0WVvf3giCl8PMfMOsNq0pxYNqV1hWEI8iEMSp1QVnCi7nv+EchPPIGkvLpOBJDjbrbmeFibYN&#10;H+lx8pkIEHYJKsi9rxIpXZqTQTeyFXHwbrY26IOsM6lrbALclHIcRVNpsOCwkGNFu5zS++nfKLgd&#10;msFk0Vz3/jI7/kx/sZhd7VOpfq/dLkF4av03/GkftIJJ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BOwgAAANwAAAAPAAAAAAAAAAAAAAAAAJgCAABkcnMvZG93&#10;bnJldi54bWxQSwUGAAAAAAQABAD1AAAAhwMAAAAA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12" o:spid="_x0000_s1105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LK8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rBYp7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wLK8YAAADcAAAADwAAAAAAAAAAAAAAAACYAgAAZHJz&#10;L2Rvd25yZXYueG1sUEsFBgAAAAAEAAQA9QAAAIsDAAAAAA=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AF4AA9" w:rsidP="00FB795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1376" behindDoc="0" locked="0" layoutInCell="1" allowOverlap="1" wp14:anchorId="28BFB058" wp14:editId="5CDCF59C">
                      <wp:simplePos x="0" y="0"/>
                      <wp:positionH relativeFrom="column">
                        <wp:posOffset>-49199</wp:posOffset>
                      </wp:positionH>
                      <wp:positionV relativeFrom="paragraph">
                        <wp:posOffset>1966374</wp:posOffset>
                      </wp:positionV>
                      <wp:extent cx="3378835" cy="2098040"/>
                      <wp:effectExtent l="0" t="0" r="0" b="0"/>
                      <wp:wrapNone/>
                      <wp:docPr id="466" name="グループ化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図 467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468" name="グループ化 468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9" name="図 469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470" name="グループ化 470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47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73" name="図 473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47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47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7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7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78" name="テキスト ボックス 478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9" name="テキスト ボックス 479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1" name="テキスト ボックス 291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66" o:spid="_x0000_s1106" style="position:absolute;left:0;text-align:left;margin-left:-3.85pt;margin-top:154.85pt;width:266.05pt;height:165.2pt;z-index:252261376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2wqUxTJ8AAEyfAAAV&#10;AAAAZHJzL21lZGlhL2ltYWdlMy5qcGVn/9j/4AAQSkZJRgABAQEA3ADcAAD/2wBDAAIBAQIBAQIC&#10;AgICAgICAwUDAwMDAwYEBAMFBwYHBwcGBwcICQsJCAgKCAcHCg0KCgsMDAwMBwkODw0MDgsMDAz/&#10;2wBDAQICAgMDAwYDAwYMCAcIDAwMDAwMDAwMDAwMDAwMDAwMDAwMDAwMDAwMDAwMDAwMDAwMDAwM&#10;DAwMDAwMDAwMDAz/wAARCADxAU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">
                      <v:shape id="図 467" o:spid="_x0000_s1107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9yxPFAAAA3AAAAA8AAABkcnMvZG93bnJldi54bWxEj09rAjEUxO9Cv0N4Qi+iiVbWshqlCEIv&#10;PdQ/4PGxed1dTV6WJNXtt28KBY/DzPyGWW16Z8WNQmw9a5hOFAjiypuWaw3Hw278CiImZIPWM2n4&#10;oQib9dNghaXxd/6k2z7VIkM4lqihSakrpYxVQw7jxHfE2fvywWHKMtTSBLxnuLNyplQhHbacFxrs&#10;aNtQdd1/Ow2nl4/RbD66uKBUV9jU2qM977R+HvZvSxCJ+vQI/7ffjYZ5sYC/M/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fcsTxQAAANwAAAAPAAAAAAAAAAAAAAAA&#10;AJ8CAABkcnMvZG93bnJldi54bWxQSwUGAAAAAAQABAD3AAAAkQMAAAAA&#10;">
                        <v:imagedata r:id="rId11" o:title="乗本万灯"/>
                        <v:path arrowok="t"/>
                      </v:shape>
                      <v:group id="グループ化 468" o:spid="_x0000_s1108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<v:shape id="図 469" o:spid="_x0000_s1109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zzDIAAAA3AAAAA8AAABkcnMvZG93bnJldi54bWxEj1trwkAUhN8L/oflCL6UutFabaOrVIvS&#10;hwpeSp8P2WMSmj0bsmsu/74rCH0cZuYbZrFqTSFqqlxuWcFoGIEgTqzOOVXwfd4+vYJwHlljYZkU&#10;dORgtew9LDDWtuEj1SefigBhF6OCzPsyltIlGRl0Q1sSB+9iK4M+yCqVusImwE0hx1E0lQZzDgsZ&#10;lrTJKPk9XY2C/fPL4edjZ7vHbrafHUZfuyJZj5Ua9Nv3OQhPrf8P39ufWsFk+ga3M+EI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WM8wyAAAANwAAAAPAAAAAAAAAAAA&#10;AAAAAJ8CAABkcnMvZG93bnJldi54bWxQSwUGAAAAAAQABAD3AAAAlAMAAAAA&#10;">
                          <v:imagedata r:id="rId12" o:title="ほうか②"/>
                          <v:path arrowok="t"/>
                        </v:shape>
                        <v:group id="グループ化 470" o:spid="_x0000_s1110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<v:shape id="テキスト ボックス 2" o:spid="_x0000_s1111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12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473" o:spid="_x0000_s1113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nJDFAAAA3AAAAA8AAABkcnMvZG93bnJldi54bWxEj91qwkAUhO+FvsNyCt4U3VTFn9RVihgo&#10;gtJGH+CQPWZDs2dDdtX49m6h4OUwM98wy3Vna3Gl1leOFbwPExDEhdMVlwpOx2wwB+EDssbaMSm4&#10;k4f16qW3xFS7G//QNQ+liBD2KSowITSplL4wZNEPXUMcvbNrLYYo21LqFm8Rbms5SpKptFhxXDDY&#10;0MZQ8ZtfrIJDlRlP2fxe1ovx977bvuFue1Gq/9p9foAI1IVn+L/9pRVMZmP4OxOP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ZyQ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114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hWMYA&#10;AADcAAAADwAAAGRycy9kb3ducmV2LnhtbESPX2vCQBDE34V+h2MLvumlGmqJnlIqtoU++Yfi45pb&#10;k9jcXsitGr99r1DwcZiZ3zCzRedqdaE2VJ4NPA0TUMS5txUXBnbb1eAFVBBki7VnMnCjAIv5Q2+G&#10;mfVXXtNlI4WKEA4ZGihFmkzrkJfkMAx9Qxy9o28dSpRtoW2L1wh3tR4lybN2WHFcKLGht5Lyn83Z&#10;GTgdbh+jXVh+nSQdH7fyPdkv3w/G9B+71ykooU7u4f/2pzWQTlL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hWM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15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16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17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478" o:spid="_x0000_s1118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/M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tb8wgAAANwAAAAPAAAAAAAAAAAAAAAAAJgCAABkcnMvZG93&#10;bnJldi54bWxQSwUGAAAAAAQABAD1AAAAhwMAAAAA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79" o:spid="_x0000_s1119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20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91" o:spid="_x0000_s1121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bY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F5i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W2P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AF4AA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1616" behindDoc="0" locked="0" layoutInCell="1" allowOverlap="1" wp14:anchorId="2B45835F" wp14:editId="24CDA509">
                      <wp:simplePos x="0" y="0"/>
                      <wp:positionH relativeFrom="column">
                        <wp:posOffset>-126117</wp:posOffset>
                      </wp:positionH>
                      <wp:positionV relativeFrom="paragraph">
                        <wp:posOffset>1699895</wp:posOffset>
                      </wp:positionV>
                      <wp:extent cx="3378835" cy="2098040"/>
                      <wp:effectExtent l="0" t="0" r="0" b="0"/>
                      <wp:wrapNone/>
                      <wp:docPr id="513" name="グループ化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" name="図 514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515" name="グループ化 515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16" name="図 516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517" name="グループ化 517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51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20" name="図 520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52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52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23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2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25" name="テキスト ボックス 525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6" name="テキスト ボックス 526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8" name="テキスト ボックス 528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13" o:spid="_x0000_s1122" style="position:absolute;left:0;text-align:left;margin-left:-9.95pt;margin-top:133.85pt;width:266.05pt;height:165.2pt;z-index:252271616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dsKlMUyfAABMnwAAFQAA&#10;AGRycy9tZWRpYS9pbWFnZTMuanBlZ//Y/+AAEEpGSUYAAQEBANwA3AAA/9sAQwACAQECAQECAgIC&#10;AgICAgMFAwMDAwMGBAQDBQcGBwcHBgcHCAkLCQgICggHBwoNCgoLDAwMDAcJDg8NDA4LDAwM/9sA&#10;QwECAgIDAwMGAwMGDAgHCAwMDAwMDAwMDAwMDAwMDAwMDAwMDAwMDAwMDAwMDAwMDAwMDAwMDAwM&#10;DAwMDAwMDAwM/8AAEQgA8Q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">
                      <v:shape id="図 514" o:spid="_x0000_s1123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KYTEAAAA3AAAAA8AAABkcnMvZG93bnJldi54bWxEj09rAjEUxO+C3yE8wYto4p+KrEYpBaGX&#10;HmoVPD42z91tk5clibr99o1Q8DjMzG+Yza5zVtwoxMazhulEgSAuvWm40nD82o9XIGJCNmg9k4Zf&#10;irDb9nsbLIy/8yfdDqkSGcKxQA11Sm0hZSxrchgnviXO3sUHhynLUEkT8J7hzsqZUkvpsOG8UGNL&#10;bzWVP4er03Caf4xmi9G3C0q1S5sae7TnvdbDQfe6BpGoS8/wf/vdaHiZLuBxJh8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IKYTEAAAA3AAAAA8AAAAAAAAAAAAAAAAA&#10;nwIAAGRycy9kb3ducmV2LnhtbFBLBQYAAAAABAAEAPcAAACQAwAAAAA=&#10;">
                        <v:imagedata r:id="rId11" o:title="乗本万灯"/>
                        <v:path arrowok="t"/>
                      </v:shape>
                      <v:group id="グループ化 515" o:spid="_x0000_s1124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  <v:shape id="図 516" o:spid="_x0000_s1125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J6LHAAAA3AAAAA8AAABkcnMvZG93bnJldi54bWxEj09rwkAUxO8Fv8PyhF5K3UQxlpiN9A+K&#10;BwVri+dH9pkEs29DdqvJt+8WhB6HmfkNk61604grda62rCCeRCCIC6trLhV8f62fX0A4j6yxsUwK&#10;BnKwykcPGaba3viTrkdfigBhl6KCyvs2ldIVFRl0E9sSB+9sO4M+yK6UusNbgJtGTqMokQZrDgsV&#10;tvReUXE5/hgF+9n8cPrY2OFpWOwXh3i3aYq3qVKP4/51CcJT7//D9/ZWK5jHCfydCU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gJ6LHAAAA3AAAAA8AAAAAAAAAAAAA&#10;AAAAnwIAAGRycy9kb3ducmV2LnhtbFBLBQYAAAAABAAEAPcAAACTAwAAAAA=&#10;">
                          <v:imagedata r:id="rId12" o:title="ほうか②"/>
                          <v:path arrowok="t"/>
                        </v:shape>
                        <v:group id="グループ化 517" o:spid="_x0000_s1126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  <v:shape id="テキスト ボックス 2" o:spid="_x0000_s1127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28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520" o:spid="_x0000_s1129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ImfCAAAA3AAAAA8AAABkcnMvZG93bnJldi54bWxET91qwjAUvhd8h3AEb2Smc0y6zihDWhjC&#10;xLk9wKE5a8qak9KkP769uRjs8uP73x0m24iBOl87VvC4TkAQl07XXCn4/ioeUhA+IGtsHJOCG3k4&#10;7OezHWbajfxJwzVUIoawz1CBCaHNpPSlIYt+7VriyP24zmKIsKuk7nCM4baRmyTZSos1xwaDLR0N&#10;lb/X3io414XxVKS3qnl5unxM+QpPea/UcjG9vYIINIV/8Z/7XSt43sT58Uw8An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SJnwgAAANwAAAAPAAAAAAAAAAAAAAAAAJ8C&#10;AABkcnMvZG93bnJldi54bWxQSwUGAAAAAAQABAD3AAAAjgMAAAAA&#10;">
                            <v:imagedata r:id="rId13" o:title="火おんどり"/>
                            <v:path arrowok="t"/>
                          </v:shape>
                          <v:shape id="テキスト ボックス 2" o:spid="_x0000_s1130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iQMYA&#10;AADcAAAADwAAAGRycy9kb3ducmV2LnhtbESPX2vCQBDE3wv9DscW+lYvxv4jekpRaoU+NUrxcc2t&#10;SWxuL+RWjd/eKxT6OMzMb5jJrHeNOlEXas8GhoMEFHHhbc2lgc36/eEVVBBki41nMnChALPp7c0E&#10;M+vP/EWnXEoVIRwyNFCJtJnWoajIYRj4ljh6e985lCi7UtsOzxHuGp0mybN2WHNcqLCleUXFT350&#10;Bg67y0e6CYvPgzyO9mv5ftkuljtj7u/6tzEooV7+w3/tlTXwlA7h90w8Anp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aiQM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31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32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x7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On6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x7sMAAADcAAAADwAAAAAAAAAAAAAAAACYAgAAZHJzL2Rv&#10;d25yZXYueG1sUEsFBgAAAAAEAAQA9QAAAIg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33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525" o:spid="_x0000_s1134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Z4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kji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lZ4sYAAADcAAAADwAAAAAAAAAAAAAAAACYAgAAZHJz&#10;L2Rvd25yZXYueG1sUEsFBgAAAAAEAAQA9QAAAIsDAAAAAA=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26" o:spid="_x0000_s1135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Hlc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rBIln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HlcYAAADcAAAADwAAAAAAAAAAAAAAAACYAgAAZHJz&#10;L2Rvd25yZXYueG1sUEsFBgAAAAAEAAQA9QAAAIsDAAAAAA=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36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nH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6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nHMMAAADcAAAADwAAAAAAAAAAAAAAAACYAgAAZHJzL2Rv&#10;d25yZXYueG1sUEsFBgAAAAAEAAQA9QAAAIgDAAAAAA==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28" o:spid="_x0000_s1137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2fM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Us4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j2fMMAAADcAAAADwAAAAAAAAAAAAAAAACYAgAAZHJzL2Rv&#10;d25yZXYueG1sUEsFBgAAAAAEAAQA9QAAAIgDAAAAAA=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5210" w:type="dxa"/>
            <w:shd w:val="clear" w:color="auto" w:fill="auto"/>
          </w:tcPr>
          <w:p w:rsidR="002714E6" w:rsidRDefault="002714E6" w:rsidP="00FB7951">
            <w:pPr>
              <w:rPr>
                <w:noProof/>
              </w:rPr>
            </w:pPr>
          </w:p>
          <w:p w:rsidR="002714E6" w:rsidRDefault="00AF4AA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allowOverlap="1" wp14:anchorId="78A3E658" wp14:editId="42C8C54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1696720</wp:posOffset>
                      </wp:positionV>
                      <wp:extent cx="3378835" cy="2098040"/>
                      <wp:effectExtent l="0" t="0" r="0" b="0"/>
                      <wp:wrapNone/>
                      <wp:docPr id="292" name="グループ化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図 307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309" name="グループ化 309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1" name="図 321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325" name="グループ化 325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326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32" name="図 332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34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34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4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54" name="テキスト ボックス 354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" name="テキスト ボックス 360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4" name="テキスト ボックス 364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2" o:spid="_x0000_s1138" style="position:absolute;left:0;text-align:left;margin-left:-4.3pt;margin-top:133.6pt;width:266.05pt;height:165.2pt;z-index:252263424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B2wqUx&#10;TJ8AAEyfAAAVAAAAZHJzL21lZGlhL2ltYWdlMy5qcGVn/9j/4AAQSkZJRgABAQEA3ADcAAD/2wBD&#10;AAIBAQIBAQICAgICAgICAwUDAwMDAwYEBAMFBwYHBwcGBwcICQsJCAgKCAcHCg0KCgsMDAwMBwkO&#10;Dw0MDgsMDAz/2wBDAQICAgMDAwYDAwYMCAcIDAwMDAwMDAwMDAwMDAwMDAwMDAwMDAwMDAwMDAwM&#10;DAwMDAwMDAwMDAwMDAwMDAwMDAz/wAARCADxAU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">
                      <v:shape id="図 307" o:spid="_x0000_s1139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49bDAAAA3AAAAA8AAABkcnMvZG93bnJldi54bWxEj0FrAjEUhO8F/0N4ghfRpFpUVqNIQfDS&#10;Q9VCj4/Nc3c1eVmSqOu/bwqFHoeZ+YZZbTpnxZ1CbDxreB0rEMSlNw1XGk7H3WgBIiZkg9YzaXhS&#10;hM2697LCwvgHf9L9kCqRIRwL1FCn1BZSxrImh3HsW+LsnX1wmLIMlTQBHxnurJwoNZMOG84LNbb0&#10;XlN5Pdychq/px3DyNry4oFQ7s6mxJ/u903rQ77ZLEIm69B/+a++Nhqmaw++Zf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jj1sMAAADcAAAADwAAAAAAAAAAAAAAAACf&#10;AgAAZHJzL2Rvd25yZXYueG1sUEsFBgAAAAAEAAQA9wAAAI8DAAAAAA==&#10;">
                        <v:imagedata r:id="rId11" o:title="乗本万灯"/>
                        <v:path arrowok="t"/>
                      </v:shape>
                      <v:group id="グループ化 309" o:spid="_x0000_s1140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図 321" o:spid="_x0000_s1141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t5PHAAAA3AAAAA8AAABkcnMvZG93bnJldi54bWxEj0FrwkAUhO+C/2F5BS+im0RaJc1G1FLp&#10;oYJV6fmRfU2C2bchu9Xk33cLhR6HmfmGyda9acSNOldbVhDPIxDEhdU1lwou59fZCoTzyBoby6Rg&#10;IAfrfDzKMNX2zh90O/lSBAi7FBVU3replK6oyKCb25Y4eF+2M+iD7EqpO7wHuGlkEkVP0mDNYaHC&#10;lnYVFdfTt1FwWDweP1/2dpgOy8PyGL/vm2KbKDV56DfPIDz1/j/8137TChZJDL9nwhGQ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ut5PHAAAA3AAAAA8AAAAAAAAAAAAA&#10;AAAAnwIAAGRycy9kb3ducmV2LnhtbFBLBQYAAAAABAAEAPcAAACTAwAAAAA=&#10;">
                          <v:imagedata r:id="rId12" o:title="ほうか②"/>
                          <v:path arrowok="t"/>
                        </v:shape>
                        <v:group id="グループ化 325" o:spid="_x0000_s1142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  <v:shape id="テキスト ボックス 2" o:spid="_x0000_s1143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44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332" o:spid="_x0000_s1145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Ta7FAAAA3AAAAA8AAABkcnMvZG93bnJldi54bWxEj9FqwkAURN8L/sNyhb4U3TSBotFVpCRQ&#10;Ci2t+gGX7DUbzN4N2U2Mf98tFPo4zMwZZrufbCtG6n3jWMHzMgFBXDndcK3gfCoXKxA+IGtsHZOC&#10;O3nY72YPW8y1u/E3jcdQiwhhn6MCE0KXS+krQxb90nXE0bu43mKIsq+l7vEW4baVaZK8SIsNxwWD&#10;Hb0aqq7HwSr4bErjqVzd63adfX1MxRO+F4NSj/PpsAERaAr/4b/2m1aQZSn8no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xU2u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146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mgMYA&#10;AADcAAAADwAAAGRycy9kb3ducmV2LnhtbESPW2vCQBSE3wv+h+UIfasbNbQlukqp9AI+eUF8PGaP&#10;SWz2bMieavz3XaHg4zAz3zDTeedqdaY2VJ4NDAcJKOLc24oLA9vNx9MrqCDIFmvPZOBKAeaz3sMU&#10;M+svvKLzWgoVIRwyNFCKNJnWIS/JYRj4hjh6R986lCjbQtsWLxHuaj1KkmftsOK4UGJD7yXlP+tf&#10;Z+B0uH6NtmGxPEk6Pm5k97JffB6Meex3bxNQQp3cw//tb2tgnKZwO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mgM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47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48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49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354" o:spid="_x0000_s1150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360" o:spid="_x0000_s1151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52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364" o:spid="_x0000_s1153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HQ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wH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dBxQAAANwAAAAPAAAAAAAAAAAAAAAAAJgCAABkcnMv&#10;ZG93bnJldi54bWxQSwUGAAAAAAQABAD1AAAAigMAAAAA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2714E6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2714E6" w:rsidRDefault="00AF4AA9" w:rsidP="00FB7951">
            <w:bookmarkStart w:id="14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3664" behindDoc="0" locked="0" layoutInCell="1" allowOverlap="1" wp14:anchorId="7525D58E" wp14:editId="477EA424">
                      <wp:simplePos x="0" y="0"/>
                      <wp:positionH relativeFrom="column">
                        <wp:posOffset>-140335</wp:posOffset>
                      </wp:positionH>
                      <wp:positionV relativeFrom="paragraph">
                        <wp:posOffset>1936805</wp:posOffset>
                      </wp:positionV>
                      <wp:extent cx="3378835" cy="2098040"/>
                      <wp:effectExtent l="0" t="0" r="0" b="0"/>
                      <wp:wrapNone/>
                      <wp:docPr id="529" name="グループ化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図 530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531" name="グループ化 531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2" name="図 532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533" name="グループ化 533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53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36" name="図 536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53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538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39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4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41" name="テキスト ボックス 541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" name="テキスト ボックス 542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4" name="テキスト ボックス 544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29" o:spid="_x0000_s1154" style="position:absolute;left:0;text-align:left;margin-left:-11.05pt;margin-top:152.5pt;width:266.05pt;height:165.2pt;z-index:252273664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dsKlMUyfAABMnwAA&#10;FQAAAGRycy9tZWRpYS9pbWFnZTMuanBlZ//Y/+AAEEpGSUYAAQEBANwA3AAA/9sAQwACAQECAQEC&#10;AgICAgICAgMFAwMDAwMGBAQDBQcGBwcHBgcHCAkLCQgICggHBwoNCgoLDAwMDAcJDg8NDA4LDAwM&#10;/9sAQwECAgIDAwMGAwMGDAgHCAwMDAwMDAwMDAwMDAwMDAwMDAwMDAwMDAwMDAwMDAwMDAwMDAwM&#10;DAwMDAwMDAwMDAwM/8AAEQgA8QF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">
                      <v:shape id="図 530" o:spid="_x0000_s1155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Gc+fBAAAA3AAAAA8AAABkcnMvZG93bnJldi54bWxET01rAjEQvRf8D2EEL1ITtZWyNYoIghcP&#10;WgWPw2a6u5pMliTq9t83B8Hj433Pl52z4k4hNp41jEcKBHHpTcOVhuPP5v0LREzIBq1n0vBHEZaL&#10;3tscC+MfvKf7IVUih3AsUEOdUltIGcuaHMaRb4kz9+uDw5RhqKQJ+MjhzsqJUjPpsOHcUGNL65rK&#10;6+HmNJymu+HkY3hxQal2ZlNjj/a80XrQ71bfIBJ16SV+urdGw+c0z89n8hG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Gc+fBAAAA3AAAAA8AAAAAAAAAAAAAAAAAnwIA&#10;AGRycy9kb3ducmV2LnhtbFBLBQYAAAAABAAEAPcAAACNAwAAAAA=&#10;">
                        <v:imagedata r:id="rId11" o:title="乗本万灯"/>
                        <v:path arrowok="t"/>
                      </v:shape>
                      <v:group id="グループ化 531" o:spid="_x0000_s1156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<v:shape id="図 532" o:spid="_x0000_s1157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fcHGAAAA3AAAAA8AAABkcnMvZG93bnJldi54bWxEj1trwkAUhN+F/oflFPoiujHihegqtqXS&#10;BwVv+HzIHpNg9mzIbjX5965Q8HGYmW+Y+bIxpbhR7QrLCgb9CARxanXBmYLT8ac3BeE8ssbSMilo&#10;ycFy8daZY6Ltnfd0O/hMBAi7BBXk3leJlC7NyaDr24o4eBdbG/RB1pnUNd4D3JQyjqKxNFhwWMix&#10;oq+c0uvhzyjYDke78/fatt12sp3sBpt1mX7GSn28N6sZCE+Nf4X/279awWgYw/NMOAJy8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59wcYAAADcAAAADwAAAAAAAAAAAAAA&#10;AACfAgAAZHJzL2Rvd25yZXYueG1sUEsFBgAAAAAEAAQA9wAAAJIDAAAAAA==&#10;">
                          <v:imagedata r:id="rId12" o:title="ほうか②"/>
                          <v:path arrowok="t"/>
                        </v:shape>
                        <v:group id="グループ化 533" o:spid="_x0000_s1158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  <v:shape id="テキスト ボックス 2" o:spid="_x0000_s1159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60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536" o:spid="_x0000_s1161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1iVXFAAAA3AAAAA8AAABkcnMvZG93bnJldi54bWxEj9FqwkAURN8L/sNyC76UZqNS0dRVRBKQ&#10;QqVN/YBL9jYbmr0bsmuMf+8WCn0cZuYMs9mNthUD9b5xrGCWpCCIK6cbrhWcv4rnFQgfkDW2jknB&#10;jTzstpOHDWbaXfmThjLUIkLYZ6jAhNBlUvrKkEWfuI44et+utxii7Gupe7xGuG3lPE2X0mLDccFg&#10;RwdD1U95sQpOTWE8Fatb3a4XH+9j/oRv+UWp6eO4fwURaAz/4b/2USt4WSzh90w8An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tYlV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162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JcsYA&#10;AADcAAAADwAAAGRycy9kb3ducmV2LnhtbESPX2vCQBDE3wv9DscW+lYvaqsSPaVUbAs++Qfxcc2t&#10;SWxuL+RWjd++Vyj4OMzMb5jJrHWVulATSs8Gup0EFHHmbcm5ge1m8TICFQTZYuWZDNwowGz6+DDB&#10;1Porr+iyllxFCIcUDRQidap1yApyGDq+Jo7e0TcOJcom17bBa4S7SveSZKAdlhwXCqzpo6DsZ312&#10;Bk6H21dvG+bLk7z2jxvZDffzz4Mxz0/t+xiUUCv38H/72xp46w/h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oJcs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63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1Q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1QsAAAADcAAAADwAAAAAAAAAAAAAAAACYAgAAZHJzL2Rvd25y&#10;ZXYueG1sUEsFBgAAAAAEAAQA9QAAAIU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64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65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541" o:spid="_x0000_s1166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6Qc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5c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ukH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42" o:spid="_x0000_s1167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kN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xTy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JDb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68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Ev8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jbrF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8S/xQAAANwAAAAPAAAAAAAAAAAAAAAAAJgCAABkcnMv&#10;ZG93bnJldi54bWxQSwUGAAAAAAQABAD1AAAAigMAAAAA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544" o:spid="_x0000_s1169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Z2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xj0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nZxQAAANwAAAAPAAAAAAAAAAAAAAAAAJgCAABkcnMv&#10;ZG93bnJldi54bWxQSwUGAAAAAAQABAD1AAAAigMAAAAA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bookmarkEnd w:id="14"/>
          </w:p>
        </w:tc>
        <w:tc>
          <w:tcPr>
            <w:tcW w:w="5210" w:type="dxa"/>
            <w:shd w:val="clear" w:color="auto" w:fill="auto"/>
          </w:tcPr>
          <w:p w:rsidR="002714E6" w:rsidRDefault="00AF4AA9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allowOverlap="1" wp14:anchorId="035D12AC" wp14:editId="24A1FAF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1932305</wp:posOffset>
                      </wp:positionV>
                      <wp:extent cx="3378835" cy="2098040"/>
                      <wp:effectExtent l="0" t="0" r="0" b="0"/>
                      <wp:wrapNone/>
                      <wp:docPr id="365" name="グループ化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835" cy="2098040"/>
                                <a:chOff x="0" y="0"/>
                                <a:chExt cx="3379305" cy="2098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図 371" descr="C:\Users\shinshiro\Desktop\乗本万灯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922352"/>
                                  <a:ext cx="1168841" cy="100981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g:grpSp>
                              <wpg:cNvPr id="372" name="グループ化 372"/>
                              <wpg:cNvGrpSpPr/>
                              <wpg:grpSpPr>
                                <a:xfrm>
                                  <a:off x="0" y="0"/>
                                  <a:ext cx="3379305" cy="2098316"/>
                                  <a:chOff x="0" y="0"/>
                                  <a:chExt cx="3379305" cy="20983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3" name="図 373" descr="C:\Users\shinshiro\Desktop\ほうか②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9816" y="516835"/>
                                    <a:ext cx="1478943" cy="993913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</pic:spPr>
                              </pic:pic>
                              <wpg:grpSp>
                                <wpg:cNvPr id="374" name="グループ化 374"/>
                                <wpg:cNvGrpSpPr/>
                                <wpg:grpSpPr>
                                  <a:xfrm>
                                    <a:off x="0" y="0"/>
                                    <a:ext cx="3379305" cy="2098316"/>
                                    <a:chOff x="0" y="0"/>
                                    <a:chExt cx="3379305" cy="2098316"/>
                                  </a:xfrm>
                                </wpg:grpSpPr>
                                <wps:wsp>
                                  <wps:cNvPr id="38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508884"/>
                                      <a:ext cx="1414780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4AA9" w:rsidRPr="00D9006E" w:rsidRDefault="00AF4AA9" w:rsidP="00AF4AA9">
                                        <w:pP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12"/>
                                            <w:szCs w:val="16"/>
                                          </w:rPr>
                                          <w:instrText xml:space="preserve"> REF 氏名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separate"/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新城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 w:rsidRPr="00D9006E">
                                          <w:rPr>
                                            <w:rFonts w:ascii="HGP教科書体" w:eastAsia="HGP教科書体" w:hAnsiTheme="majorEastAsia" w:hint="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t>太郎</w:t>
                                        </w:r>
                                        <w:r>
                                          <w:rPr>
                                            <w:rFonts w:ascii="HGP教科書体" w:eastAsia="HGP教科書体" w:hAnsiTheme="majorEastAsia"/>
                                            <w:b/>
                                            <w:sz w:val="40"/>
                                            <w:szCs w:val="48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2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1865" y="1518699"/>
                                      <a:ext cx="1240155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  <w:instrText xml:space="preserve"> REF 住所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〒〇〇〇-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 xml:space="preserve">〇〇〇〇　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Mail:〇〇〇〇〇〇〇〇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86" name="図 386" descr="C:\Users\shinshiro\Desktop\火おんどり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43485" y="0"/>
                                      <a:ext cx="1335820" cy="10018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38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9388" y="1645920"/>
                                      <a:ext cx="1224142" cy="286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  <w:instrText xml:space="preserve"> REF 連絡先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TEL:</w:t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〇〇〇〇-〇〇-〇〇〇〇</w:t>
                                        </w:r>
                                      </w:p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inorEastAsia" w:eastAsiaTheme="minorEastAsia" w:hAnsiTheme="minorEastAsia"/>
                                            <w:sz w:val="14"/>
                                            <w:szCs w:val="16"/>
                                          </w:rPr>
                                        </w:pP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4"/>
                                            <w:szCs w:val="16"/>
                                          </w:rPr>
                                          <w:t>FAX:〇〇〇〇-〇〇-〇〇〇〇</w:t>
                                        </w:r>
                                      </w:p>
                                      <w:p w:rsidR="00AF4AA9" w:rsidRPr="005D31E6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8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4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>
                                    <a:noAutofit/>
                                  </wps:bodyPr>
                                </wps:wsp>
                                <wps:wsp>
                                  <wps:cNvPr id="39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7197" y="874644"/>
                                      <a:ext cx="707666" cy="27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火</w:t>
                                        </w:r>
                                        <w:proofErr w:type="gramStart"/>
                                        <w:r w:rsidRPr="00AE69B1"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おんどり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66407" y="1375576"/>
                                      <a:ext cx="508000" cy="26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放下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5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2150" y="1804946"/>
                                      <a:ext cx="667385" cy="29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4AA9" w:rsidRPr="00AE69B1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/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int="eastAsia"/>
                                            <w:b/>
                                            <w:sz w:val="16"/>
                                            <w:szCs w:val="16"/>
                                          </w:rPr>
                                          <w:t>乗本万灯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06" name="テキスト ボックス 406"/>
                                  <wps:cNvSpPr txBox="1"/>
                                  <wps:spPr>
                                    <a:xfrm>
                                      <a:off x="95416" y="453225"/>
                                      <a:ext cx="1231900" cy="26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しんしろ 　　　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たろう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9" name="テキスト ボックス 409"/>
                                  <wps:cNvSpPr txBox="1"/>
                                  <wps:spPr>
                                    <a:xfrm>
                                      <a:off x="31805" y="763326"/>
                                      <a:ext cx="1311965" cy="252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261422" w:rsidRDefault="00AF4AA9" w:rsidP="00AF4AA9">
                                        <w:pPr>
                                          <w:ind w:firstLineChars="50" w:firstLine="60"/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instrText xml:space="preserve"> REF ふりがな（アルファベット） \h </w:instrTex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SHINSHIRO　　     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 xml:space="preserve">  </w:t>
                                        </w:r>
                                        <w:r w:rsidRPr="00261422">
                                          <w:rPr>
                                            <w:rFonts w:ascii="HGP創英角ﾎﾟｯﾌﾟ体" w:eastAsia="HGP創英角ﾎﾟｯﾌﾟ体" w:hAnsi="HGP創英角ﾎﾟｯﾌﾟ体" w:hint="eastAsia"/>
                                            <w:sz w:val="12"/>
                                            <w:szCs w:val="16"/>
                                          </w:rPr>
                                          <w:t>TARO</w:t>
                                        </w:r>
                                        <w:r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2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659" y="111319"/>
                                      <a:ext cx="1247775" cy="2940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  <w:instrText xml:space="preserve"> REF 所属 \h </w:instrText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AnsiTheme="minorEastAsia" w:hint="eastAsia"/>
                                            <w:sz w:val="16"/>
                                          </w:rPr>
                                          <w:t>〇〇〇〇〇〇〇〇〇</w:t>
                                        </w:r>
                                      </w:p>
                                      <w:p w:rsidR="00AF4AA9" w:rsidRPr="00CB7C77" w:rsidRDefault="00AF4AA9" w:rsidP="00AF4AA9">
                                        <w:pPr>
                                          <w:spacing w:line="0" w:lineRule="atLeast"/>
                                          <w:rPr>
                                            <w:rFonts w:asciiTheme="majorEastAsia" w:eastAsiaTheme="majorEastAsia" w:hAnsiTheme="majorEastAsia"/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 w:hAnsiTheme="minorEastAsia"/>
                                            <w:sz w:val="16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0" name="テキスト ボックス 480"/>
                                  <wps:cNvSpPr txBox="1"/>
                                  <wps:spPr>
                                    <a:xfrm>
                                      <a:off x="31805" y="326004"/>
                                      <a:ext cx="37338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F4AA9" w:rsidRPr="008A0B97" w:rsidRDefault="00AF4AA9" w:rsidP="00AF4AA9">
                                        <w:pP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instrText xml:space="preserve"> REF 階級 \h </w:instrTex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separate"/>
                                        </w:r>
                                        <w:r w:rsidRPr="008A0B97">
                                          <w:rPr>
                                            <w:rFonts w:ascii="HGP教科書体" w:eastAsia="HGP教科書体" w:hint="eastAsia"/>
                                            <w:sz w:val="14"/>
                                          </w:rPr>
                                          <w:t>〇〇</w:t>
                                        </w:r>
                                        <w:r>
                                          <w:rPr>
                                            <w:rFonts w:ascii="HGP教科書体" w:eastAsia="HGP教科書体"/>
                                            <w:sz w:val="14"/>
                                          </w:rPr>
                                          <w:fldChar w:fldCharType="end"/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65" o:spid="_x0000_s1170" style="position:absolute;left:0;text-align:left;margin-left:-4.9pt;margin-top:152.15pt;width:266.05pt;height:165.2pt;z-index:252265472" coordsize="33793,2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HbCpTFM&#10;nwAATJ8AABUAAABkcnMvbWVkaWEvaW1hZ2UzLmpwZWf/2P/gABBKRklGAAEBAQDcANwAAP/bAEMA&#10;AgEBAgEBAgICAgICAgIDBQMDAwMDBgQEAwUHBgcHBwYHBwgJCwkICAoIBwcKDQoKCwwMDAwHCQ4P&#10;DQwOCwwMDP/bAEMBAgICAwMDBgMDBgwIBwgMDAwMDAwMDAwMDAwMDAwMDAwMDAwMDAwMDAwMDAwM&#10;DAwMDAwMDAwMDAwMDAwMDAwMDP/AABEIAPE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">
                      <v:shape id="図 371" o:spid="_x0000_s1171" type="#_x0000_t75" style="position:absolute;left:79;top:9223;width:11688;height:1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rUTEAAAA3AAAAA8AAABkcnMvZG93bnJldi54bWxEj09rAjEUxO8Fv0N4ghfRRC0qq1FKQeil&#10;h/oHPD42z91tk5clibr99k1B8DjMzG+Y9bZzVtwoxMazhslYgSAuvWm40nA87EZLEDEhG7SeScMv&#10;Rdhuei9rLIy/8xfd9qkSGcKxQA11Sm0hZSxrchjHviXO3sUHhynLUEkT8J7hzsqpUnPpsOG8UGNL&#10;7zWVP/ur03CafQ6nr8NvF5Rq5zY19mjPO60H/e5tBSJRl57hR/vDaJgtJvB/Jh8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rrUTEAAAA3AAAAA8AAAAAAAAAAAAAAAAA&#10;nwIAAGRycy9kb3ducmV2LnhtbFBLBQYAAAAABAAEAPcAAACQAwAAAAA=&#10;">
                        <v:imagedata r:id="rId11" o:title="乗本万灯"/>
                        <v:path arrowok="t"/>
                      </v:shape>
                      <v:group id="グループ化 372" o:spid="_x0000_s1172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<v:shape id="図 373" o:spid="_x0000_s1173" type="#_x0000_t75" style="position:absolute;left:10098;top:5168;width:14789;height: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o2LGAAAA3AAAAA8AAABkcnMvZG93bnJldi54bWxEj0FrwkAUhO+C/2F5BS+iGw1tJHUVtSg9&#10;KFiVnh/Z1ySYfRuyW03+vVsoeBxm5htmvmxNJW7UuNKygsk4AkGcWV1yruBy3o5mIJxH1lhZJgUd&#10;OVgu+r05ptre+YtuJ5+LAGGXooLC+zqV0mUFGXRjWxMH78c2Bn2QTS51g/cAN5WcRtGbNFhyWCiw&#10;pk1B2fX0axQc4tfj98fOdsMuOSTHyX5XZeupUoOXdvUOwlPrn+H/9qdWECcx/J0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OjYsYAAADcAAAADwAAAAAAAAAAAAAA&#10;AACfAgAAZHJzL2Rvd25yZXYueG1sUEsFBgAAAAAEAAQA9wAAAJIDAAAAAA==&#10;">
                          <v:imagedata r:id="rId12" o:title="ほうか②"/>
                          <v:path arrowok="t"/>
                        </v:shape>
                        <v:group id="グループ化 374" o:spid="_x0000_s1174" style="position:absolute;width:33793;height:20983" coordsize="33793,20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<v:shape id="テキスト ボックス 2" o:spid="_x0000_s1175" type="#_x0000_t202" style="position:absolute;top:5088;width:14147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    <v:textbox>
                              <w:txbxContent>
                                <w:p w:rsidR="00AF4AA9" w:rsidRPr="00D9006E" w:rsidRDefault="00AF4AA9" w:rsidP="00AF4AA9">
                                  <w:pP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12"/>
                                      <w:szCs w:val="16"/>
                                    </w:rPr>
                                    <w:instrText xml:space="preserve"> REF 氏名 \h </w:instrTex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separate"/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新城</w:t>
                                  </w:r>
                                  <w:r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 xml:space="preserve"> </w:t>
                                  </w:r>
                                  <w:r w:rsidRPr="00D9006E">
                                    <w:rPr>
                                      <w:rFonts w:ascii="HGP教科書体" w:eastAsia="HGP教科書体" w:hAnsiTheme="majorEastAsia" w:hint="eastAsia"/>
                                      <w:b/>
                                      <w:sz w:val="40"/>
                                      <w:szCs w:val="48"/>
                                    </w:rPr>
                                    <w:t>太郎</w:t>
                                  </w:r>
                                  <w:r>
                                    <w:rPr>
                                      <w:rFonts w:ascii="HGP教科書体" w:eastAsia="HGP教科書体" w:hAnsiTheme="majorEastAsia"/>
                                      <w:b/>
                                      <w:sz w:val="40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76" type="#_x0000_t202" style="position:absolute;left:10018;top:15186;width:12402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  <w:instrText xml:space="preserve"> REF 住所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〒〇〇〇-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 xml:space="preserve">〇〇〇〇　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Mail:〇〇〇〇〇〇〇〇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図 386" o:spid="_x0000_s1177" type="#_x0000_t75" style="position:absolute;left:20434;width:13359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gkrFAAAA3AAAAA8AAABkcnMvZG93bnJldi54bWxEj91qwkAUhO8LvsNyhN4U3bSCxOgqUgyU&#10;QkurPsAhe8wGs2dDdvP39t1CoZfDzHzD7A6jrUVPra8cK3heJiCIC6crLhVcL/kiBeEDssbaMSmY&#10;yMNhP3vYYabdwN/Un0MpIoR9hgpMCE0mpS8MWfRL1xBH7+ZaiyHKtpS6xSHCbS1fkmQtLVYcFww2&#10;9GqouJ87q+Czyo2nPJ3KerP6+hhPT/h+6pR6nI/HLYhAY/gP/7XftIJVuobfM/EI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QYJKxQAAANwAAAAPAAAAAAAAAAAAAAAA&#10;AJ8CAABkcnMvZG93bnJldi54bWxQSwUGAAAAAAQABAD3AAAAkQMAAAAA&#10;">
                            <v:imagedata r:id="rId13" o:title="火おんどり"/>
                            <v:path arrowok="t"/>
                          </v:shape>
                          <v:shape id="テキスト ボックス 2" o:spid="_x0000_s1178" type="#_x0000_t202" style="position:absolute;left:20593;top:16459;width:12242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CbcYA&#10;AADcAAAADwAAAGRycy9kb3ducmV2LnhtbESPX2vCQBDE3wv9DscWfKsXtVSJniKKbaFP/qH0cc2t&#10;STS3F3Krxm/fKwg+DjPzG2Yya12lLtSE0rOBXjcBRZx5W3JuYLddvY5ABUG2WHkmAzcKMJs+P00w&#10;tf7Ka7psJFcRwiFFA4VInWodsoIchq6viaN38I1DibLJtW3wGuGu0v0kedcOS44LBda0KCg7bc7O&#10;wHF/++zvwvL7KG+Dw1Z+hr/Lj70xnZd2PgYl1MojfG9/WQOD0RD+z8Qjo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4CbcYAAADcAAAADwAAAAAAAAAAAAAAAACYAgAAZHJz&#10;L2Rvd25yZXYueG1sUEsFBgAAAAAEAAQA9QAAAIsDAAAAAA==&#10;" filled="f" stroked="f">
                            <v:textbox inset="1mm,1mm,1mm,1mm"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  <w:instrText xml:space="preserve"> REF 連絡先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TEL:</w:t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〇〇〇〇-〇〇-〇〇〇〇</w:t>
                                  </w:r>
                                </w:p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Theme="minorEastAsia" w:eastAsiaTheme="minorEastAsia" w:hAnsiTheme="minorEastAsia"/>
                                      <w:sz w:val="14"/>
                                      <w:szCs w:val="16"/>
                                    </w:rPr>
                                  </w:pP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4"/>
                                      <w:szCs w:val="16"/>
                                    </w:rPr>
                                    <w:t>FAX:〇〇〇〇-〇〇-〇〇〇〇</w:t>
                                  </w:r>
                                </w:p>
                                <w:p w:rsidR="00AF4AA9" w:rsidRPr="005D31E6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4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79" type="#_x0000_t202" style="position:absolute;left:24171;top:8746;width:70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  <w:proofErr w:type="gramStart"/>
                                  <w:r w:rsidRPr="00AE69B1"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おんどり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テキスト ボックス 2" o:spid="_x0000_s1180" type="#_x0000_t202" style="position:absolute;left:15664;top:13755;width:5080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放下</w:t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81" type="#_x0000_t202" style="position:absolute;left:3021;top:18049;width:66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        <v:textbox>
                              <w:txbxContent>
                                <w:p w:rsidR="00AF4AA9" w:rsidRPr="00AE69B1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int="eastAsia"/>
                                      <w:b/>
                                      <w:sz w:val="16"/>
                                      <w:szCs w:val="16"/>
                                    </w:rPr>
                                    <w:t>乗本万灯</w:t>
                                  </w:r>
                                </w:p>
                              </w:txbxContent>
                            </v:textbox>
                          </v:shape>
                          <v:shape id="テキスト ボックス 406" o:spid="_x0000_s1182" type="#_x0000_t202" style="position:absolute;left:954;top:4532;width:1231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UaM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Gj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しんしろ 　　　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たろう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09" o:spid="_x0000_s1183" type="#_x0000_t202" style="position:absolute;left:318;top:7633;width:1311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AGscA&#10;AADc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ABrHAAAA3AAAAA8AAAAAAAAAAAAAAAAAmAIAAGRy&#10;cy9kb3ducmV2LnhtbFBLBQYAAAAABAAEAPUAAACMAwAAAAA=&#10;" filled="f" stroked="f" strokeweight=".5pt">
                            <v:textbox>
                              <w:txbxContent>
                                <w:p w:rsidR="00AF4AA9" w:rsidRPr="00261422" w:rsidRDefault="00AF4AA9" w:rsidP="00AF4AA9">
                                  <w:pPr>
                                    <w:ind w:firstLineChars="50" w:firstLine="60"/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instrText xml:space="preserve"> REF ふりがな（アルファベット） \h </w:instrTex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separate"/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SHINSHIRO　　     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 xml:space="preserve">  </w:t>
                                  </w:r>
                                  <w:r w:rsidRPr="0026142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16"/>
                                    </w:rPr>
                                    <w:t>TARO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2" o:spid="_x0000_s1184" type="#_x0000_t202" style="position:absolute;left:556;top:1113;width:12478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6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t6SL0AAADcAAAADwAAAAAAAAAAAAAAAACYAgAAZHJzL2Rvd25yZXYu&#10;eG1sUEsFBgAAAAAEAAQA9QAAAIIDAAAAAA==&#10;" stroked="f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spacing w:line="0" w:lineRule="atLeast"/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instrText xml:space="preserve"> REF 所属 \h </w:instrText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AnsiTheme="minorEastAsia" w:hint="eastAsia"/>
                                      <w:sz w:val="16"/>
                                    </w:rPr>
                                    <w:t>〇〇〇〇〇〇〇〇〇</w:t>
                                  </w:r>
                                </w:p>
                                <w:p w:rsidR="00AF4AA9" w:rsidRPr="00CB7C77" w:rsidRDefault="00AF4AA9" w:rsidP="00AF4AA9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P教科書体" w:eastAsia="HGP教科書体" w:hAnsiTheme="minorEastAsia"/>
                                      <w:sz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  <v:shape id="テキスト ボックス 480" o:spid="_x0000_s1185" type="#_x0000_t202" style="position:absolute;left:318;top:3260;width:373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3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qt3EAAAA3AAAAA8AAAAAAAAAAAAAAAAAmAIAAGRycy9k&#10;b3ducmV2LnhtbFBLBQYAAAAABAAEAPUAAACJAwAAAAA=&#10;" filled="f" stroked="f" strokeweight=".5pt">
                            <v:textbox>
                              <w:txbxContent>
                                <w:p w:rsidR="00AF4AA9" w:rsidRPr="008A0B97" w:rsidRDefault="00AF4AA9" w:rsidP="00AF4AA9">
                                  <w:pP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instrText xml:space="preserve"> REF 階級 \h </w:instrTex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separate"/>
                                  </w:r>
                                  <w:r w:rsidRPr="008A0B97">
                                    <w:rPr>
                                      <w:rFonts w:ascii="HGP教科書体" w:eastAsia="HGP教科書体" w:hint="eastAsia"/>
                                      <w:sz w:val="14"/>
                                    </w:rPr>
                                    <w:t>〇〇</w:t>
                                  </w:r>
                                  <w:r>
                                    <w:rPr>
                                      <w:rFonts w:ascii="HGP教科書体" w:eastAsia="HGP教科書体"/>
                                      <w:sz w:val="14"/>
                                    </w:rPr>
                                    <w:fldChar w:fldCharType="end"/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601C04" w:rsidTr="007D2E69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601C04" w:rsidRDefault="00601C04" w:rsidP="00FB7951"/>
        </w:tc>
        <w:tc>
          <w:tcPr>
            <w:tcW w:w="5210" w:type="dxa"/>
            <w:shd w:val="clear" w:color="auto" w:fill="auto"/>
          </w:tcPr>
          <w:p w:rsidR="00601C04" w:rsidRDefault="00601C04" w:rsidP="00FB7951">
            <w:pPr>
              <w:rPr>
                <w:noProof/>
              </w:rPr>
            </w:pPr>
          </w:p>
          <w:p w:rsidR="00601C04" w:rsidRDefault="00601C04" w:rsidP="00FB7951"/>
        </w:tc>
      </w:tr>
    </w:tbl>
    <w:p w:rsidR="00823256" w:rsidRDefault="00823256"/>
    <w:sectPr w:rsidR="00823256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B72" w:rsidRDefault="00846B72" w:rsidP="00AE1839">
      <w:r>
        <w:separator/>
      </w:r>
    </w:p>
  </w:endnote>
  <w:endnote w:type="continuationSeparator" w:id="0">
    <w:p w:rsidR="00846B72" w:rsidRDefault="00846B72" w:rsidP="00AE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B72" w:rsidRDefault="00846B72" w:rsidP="00AE1839">
      <w:r>
        <w:separator/>
      </w:r>
    </w:p>
  </w:footnote>
  <w:footnote w:type="continuationSeparator" w:id="0">
    <w:p w:rsidR="00846B72" w:rsidRDefault="00846B72" w:rsidP="00AE1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A3834"/>
    <w:rsid w:val="000D1047"/>
    <w:rsid w:val="0012026C"/>
    <w:rsid w:val="00132407"/>
    <w:rsid w:val="001445DE"/>
    <w:rsid w:val="001C4937"/>
    <w:rsid w:val="001C6484"/>
    <w:rsid w:val="00217860"/>
    <w:rsid w:val="0022489D"/>
    <w:rsid w:val="00242F54"/>
    <w:rsid w:val="00261422"/>
    <w:rsid w:val="002714E6"/>
    <w:rsid w:val="002E1E11"/>
    <w:rsid w:val="003176F1"/>
    <w:rsid w:val="00336167"/>
    <w:rsid w:val="003658B8"/>
    <w:rsid w:val="0037646E"/>
    <w:rsid w:val="003B2038"/>
    <w:rsid w:val="003E43D0"/>
    <w:rsid w:val="003F239B"/>
    <w:rsid w:val="003F6B14"/>
    <w:rsid w:val="00424283"/>
    <w:rsid w:val="00460553"/>
    <w:rsid w:val="00490121"/>
    <w:rsid w:val="004A119D"/>
    <w:rsid w:val="004E4ADD"/>
    <w:rsid w:val="00503271"/>
    <w:rsid w:val="00596868"/>
    <w:rsid w:val="005A364C"/>
    <w:rsid w:val="005B6591"/>
    <w:rsid w:val="005C7302"/>
    <w:rsid w:val="005D31E6"/>
    <w:rsid w:val="00601C04"/>
    <w:rsid w:val="00603D55"/>
    <w:rsid w:val="00685EE3"/>
    <w:rsid w:val="006A6EF0"/>
    <w:rsid w:val="00703FB7"/>
    <w:rsid w:val="00715A0E"/>
    <w:rsid w:val="00727AFC"/>
    <w:rsid w:val="00760DC7"/>
    <w:rsid w:val="0078354B"/>
    <w:rsid w:val="007D2E69"/>
    <w:rsid w:val="0080061B"/>
    <w:rsid w:val="00823256"/>
    <w:rsid w:val="00832581"/>
    <w:rsid w:val="00846B72"/>
    <w:rsid w:val="0089525C"/>
    <w:rsid w:val="00895CA7"/>
    <w:rsid w:val="008A0B97"/>
    <w:rsid w:val="008A6328"/>
    <w:rsid w:val="008B15CB"/>
    <w:rsid w:val="00931EB9"/>
    <w:rsid w:val="0093438E"/>
    <w:rsid w:val="00960A72"/>
    <w:rsid w:val="0097437D"/>
    <w:rsid w:val="009C33B3"/>
    <w:rsid w:val="00A33DF2"/>
    <w:rsid w:val="00A60E27"/>
    <w:rsid w:val="00AD56EC"/>
    <w:rsid w:val="00AE1839"/>
    <w:rsid w:val="00AE69B1"/>
    <w:rsid w:val="00AF4AA9"/>
    <w:rsid w:val="00AF783F"/>
    <w:rsid w:val="00B4364F"/>
    <w:rsid w:val="00B856D4"/>
    <w:rsid w:val="00BA57B0"/>
    <w:rsid w:val="00BD3E5F"/>
    <w:rsid w:val="00BF3C37"/>
    <w:rsid w:val="00C059F6"/>
    <w:rsid w:val="00C16D02"/>
    <w:rsid w:val="00C2536E"/>
    <w:rsid w:val="00C2648B"/>
    <w:rsid w:val="00C26D74"/>
    <w:rsid w:val="00CB7C77"/>
    <w:rsid w:val="00D154F2"/>
    <w:rsid w:val="00D522E0"/>
    <w:rsid w:val="00D527A0"/>
    <w:rsid w:val="00D9006E"/>
    <w:rsid w:val="00E016A2"/>
    <w:rsid w:val="00E07783"/>
    <w:rsid w:val="00E14298"/>
    <w:rsid w:val="00E43C1B"/>
    <w:rsid w:val="00EA6085"/>
    <w:rsid w:val="00EB03D1"/>
    <w:rsid w:val="00F16A34"/>
    <w:rsid w:val="00F7669D"/>
    <w:rsid w:val="00F8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839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E18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83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43C4B-6674-440B-BABF-833845205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omote.dot</Template>
  <TotalTime>20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T-Katoh</cp:lastModifiedBy>
  <cp:revision>4</cp:revision>
  <cp:lastPrinted>2016-03-18T07:19:00Z</cp:lastPrinted>
  <dcterms:created xsi:type="dcterms:W3CDTF">2016-03-28T08:47:00Z</dcterms:created>
  <dcterms:modified xsi:type="dcterms:W3CDTF">2016-03-30T13:09:00Z</dcterms:modified>
</cp:coreProperties>
</file>