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0"/>
        <w:gridCol w:w="5160"/>
      </w:tblGrid>
      <w:tr w:rsidR="00715A0E" w:rsidTr="00596868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715A0E" w:rsidRDefault="00664D81" w:rsidP="0059686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4208" behindDoc="0" locked="0" layoutInCell="1" allowOverlap="1" wp14:anchorId="7B2C21C5" wp14:editId="671880D2">
                      <wp:simplePos x="0" y="0"/>
                      <wp:positionH relativeFrom="column">
                        <wp:posOffset>10383</wp:posOffset>
                      </wp:positionH>
                      <wp:positionV relativeFrom="paragraph">
                        <wp:posOffset>14118</wp:posOffset>
                      </wp:positionV>
                      <wp:extent cx="3218180" cy="1959610"/>
                      <wp:effectExtent l="0" t="0" r="1270" b="2540"/>
                      <wp:wrapNone/>
                      <wp:docPr id="413" name="グループ化 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8180" cy="1959610"/>
                                <a:chOff x="0" y="0"/>
                                <a:chExt cx="3248167" cy="1959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" name="図 4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51" t="54976" r="45322" b="253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48167" cy="194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5" name="図 4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87" r="8524"/>
                                <a:stretch/>
                              </pic:blipFill>
                              <pic:spPr bwMode="auto">
                                <a:xfrm>
                                  <a:off x="61415" y="136478"/>
                                  <a:ext cx="1426191" cy="1808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" name="図 4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44" t="2283" r="7395" b="1535"/>
                                <a:stretch/>
                              </pic:blipFill>
                              <pic:spPr bwMode="auto">
                                <a:xfrm>
                                  <a:off x="0" y="170597"/>
                                  <a:ext cx="1378424" cy="16991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7" name="テキスト ボックス 417"/>
                              <wps:cNvSpPr txBox="1"/>
                              <wps:spPr>
                                <a:xfrm>
                                  <a:off x="0" y="1692322"/>
                                  <a:ext cx="1255395" cy="267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64D81" w:rsidRPr="001D7321" w:rsidRDefault="00664D81" w:rsidP="00664D81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 xml:space="preserve">新城市営業部長　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のん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すけ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9743" y="20472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64D81" w:rsidRDefault="00664D81" w:rsidP="00664D81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bookmarkStart w:id="0" w:name="所属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664D81" w:rsidRPr="00B531D4" w:rsidRDefault="00664D81" w:rsidP="00664D81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bookmarkEnd w:id="0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6066" y="716507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64D81" w:rsidRDefault="00664D81" w:rsidP="00664D81">
                                    <w:bookmarkStart w:id="1" w:name="階級"/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bookmarkEnd w:id="1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946" y="1289713"/>
                                  <a:ext cx="16764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64D81" w:rsidRDefault="00664D81" w:rsidP="00664D81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bookmarkStart w:id="2" w:name="住所"/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664D81" w:rsidRPr="00D86836" w:rsidRDefault="00664D81" w:rsidP="00664D81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664D81" w:rsidRDefault="002644F9" w:rsidP="00664D81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hyperlink r:id="rId10" w:history="1">
                                      <w:r w:rsidR="00664D81" w:rsidRPr="0048499D">
                                        <w:rPr>
                                          <w:rStyle w:val="aa"/>
                                          <w:rFonts w:asciiTheme="minorHAnsi" w:hAnsiTheme="minorHAnsi"/>
                                          <w:color w:val="auto"/>
                                          <w:sz w:val="16"/>
                                          <w:szCs w:val="16"/>
                                          <w:u w:color="FFFFFF" w:themeColor="background1"/>
                                        </w:rPr>
                                        <w:t>TEL:</w:t>
                                      </w:r>
                                    </w:hyperlink>
                                    <w:r w:rsidR="00664D81"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 w:rsidR="00664D81"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 w:rsidR="00664D81"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 w:rsidR="00664D81"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 w:rsidR="00664D81"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 w:rsidR="00664D81"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664D81" w:rsidRDefault="00664D81" w:rsidP="00664D81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664D81" w:rsidRDefault="00664D81" w:rsidP="00664D81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bookmarkEnd w:id="2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9964" y="566382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664D81" w:rsidRPr="00F07F53" w:rsidRDefault="00664D81" w:rsidP="00664D81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bookmarkStart w:id="3" w:name="氏名"/>
                                    <w:r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bookmarkEnd w:id="3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47767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64D81" w:rsidRPr="00F07F53" w:rsidRDefault="00664D81" w:rsidP="00664D81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bookmarkStart w:id="4" w:name="ふりがな"/>
                                    <w:r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はなこ</w:t>
                                    </w:r>
                                    <w:bookmarkEnd w:id="4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866633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64D81" w:rsidRPr="00F07F53" w:rsidRDefault="00664D81" w:rsidP="00664D81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bookmarkStart w:id="5" w:name="ふりがな（アルファベット）"/>
                                    <w:r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HANAKO</w:t>
                                    </w:r>
                                    <w:bookmarkEnd w:id="5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グループ化 413" o:spid="_x0000_s1026" style="position:absolute;left:0;text-align:left;margin-left:.8pt;margin-top:1.1pt;width:253.4pt;height:154.3pt;z-index:252254208;mso-width-relative:margin" coordsize="32481,19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hN2QzNDNlZC03N2YwLTQ5YWItOWZmZC1m&#10;ZDJhOTJiZGMwMzQ8L3N0RXZ0Omluc3RhbmNlSUQ+CiAgICAgICAgICAgICAgICAgIDxzdEV2dDp3&#10;aGVuPjIwMTYtMDItMDZUMTQ6MDI6NTcrMDk6MDA8L3N0RXZ0OndoZW4+CiAgICAgICAgICAgICAg&#10;ICAgIDxzdEV2dDpzb2Z0d2FyZUFnZW50PkFkb2JlIFBob3Rvc2hvcCBDQyAyMDE1IChNYWNpbnRv&#10;c2gp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414" o:spid="_x0000_s1027" type="#_x0000_t75" style="position:absolute;width:32481;height:19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xls/DAAAA3AAAAA8AAABkcnMvZG93bnJldi54bWxEj0FrwkAUhO+F/oflFbzVjSW0JXWVtiDa&#10;kzSWnh/ZZxLMvheya1z/vSsIHoeZ+YaZL6Pr1EiDb4UNzKYZKOJKbMu1gb/d6vkdlA/IFjthMnAm&#10;D8vF48McCysn/qWxDLVKEPYFGmhC6AutfdWQQz+Vnjh5exkchiSHWtsBTwnuOv2SZa/aYctpocGe&#10;vhuqDuXRGchWX7E6niXacv2Wb/Mf6cd/MWbyFD8/QAWK4R6+tTfWQD7L4XomHQG9u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GWz8MAAADcAAAADwAAAAAAAAAAAAAAAACf&#10;AgAAZHJzL2Rvd25yZXYueG1sUEsFBgAAAAAEAAQA9wAAAI8DAAAAAA==&#10;">
                        <v:imagedata r:id="rId11" o:title="" croptop="36029f" cropbottom="16636f" cropleft="5866f" cropright="29702f"/>
                        <v:path arrowok="t"/>
                      </v:shape>
                      <v:shape id="図 415" o:spid="_x0000_s1028" type="#_x0000_t75" style="position:absolute;left:614;top:1364;width:14262;height:18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aSbHAAAA3AAAAA8AAABkcnMvZG93bnJldi54bWxEj0FrwkAUhO8F/8PyBC+lbrS1anQVEWz1&#10;oKDtxdsj+0yC2bcxu8bk33cLhR6HmfmGmS8bU4iaKpdbVjDoRyCIE6tzThV8f21eJiCcR9ZYWCYF&#10;LTlYLjpPc4y1ffCR6pNPRYCwi1FB5n0ZS+mSjAy6vi2Jg3exlUEfZJVKXeEjwE0hh1H0Lg3mHBYy&#10;LGmdUXI93Y2C6fPR3/C6q8+Hw0c7Hn9OX1ftXqlet1nNQHhq/H/4r73VCt4GI/g9E46AX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xaSbHAAAA3AAAAA8AAAAAAAAAAAAA&#10;AAAAnwIAAGRycy9kb3ducmV2LnhtbFBLBQYAAAAABAAEAPcAAACTAwAAAAA=&#10;">
                        <v:imagedata r:id="rId12" o:title="" cropleft="8380f" cropright="5586f"/>
                        <v:path arrowok="t"/>
                      </v:shape>
                      <v:shape id="図 416" o:spid="_x0000_s1029" type="#_x0000_t75" style="position:absolute;top:1705;width:13784;height:16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WjafFAAAA3AAAAA8AAABkcnMvZG93bnJldi54bWxEj0FrwkAUhO9C/8PyCt50YylaoptQhRbx&#10;UowKHh/Z5yaYfZtm1xj/fbdQ6HGYmW+YVT7YRvTU+dqxgtk0AUFcOl2zUXA8fEzeQPiArLFxTAoe&#10;5CHPnkYrTLW78576IhgRIexTVFCF0KZS+rIii37qWuLoXVxnMUTZGak7vEe4beRLksylxZrjQoUt&#10;bSoqr8XNKtCmPpnv5FAsBr/e3D77r/V51ys1fh7elyACDeE//NfeagWvszn8nolH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Vo2nxQAAANwAAAAPAAAAAAAAAAAAAAAA&#10;AJ8CAABkcnMvZG93bnJldi54bWxQSwUGAAAAAAQABAD3AAAAkQMAAAAA&#10;">
                        <v:imagedata r:id="rId13" o:title="" croptop="1496f" cropbottom="1006f" cropleft="5534f" cropright="4846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417" o:spid="_x0000_s1030" type="#_x0000_t202" style="position:absolute;top:16923;width:12553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nLs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FXbwj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qnLsYAAADcAAAADwAAAAAAAAAAAAAAAACYAgAAZHJz&#10;L2Rvd25yZXYueG1sUEsFBgAAAAAEAAQA9QAAAIsDAAAAAA==&#10;" filled="f" stroked="f" strokeweight=".5pt">
                        <v:textbox>
                          <w:txbxContent>
                            <w:p w:rsidR="00664D81" w:rsidRPr="001D7321" w:rsidRDefault="00664D81" w:rsidP="00664D81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 xml:space="preserve">新城市営業部長　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のん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すけ</w:t>
                              </w:r>
                            </w:p>
                          </w:txbxContent>
                        </v:textbox>
                      </v:shape>
                      <v:shape id="テキスト ボックス 2" o:spid="_x0000_s1031" type="#_x0000_t202" style="position:absolute;left:18697;top:204;width:1324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      <v:textbox>
                          <w:txbxContent>
                            <w:p w:rsidR="00664D81" w:rsidRDefault="00664D81" w:rsidP="00664D81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bookmarkStart w:id="6" w:name="所属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664D81" w:rsidRPr="00B531D4" w:rsidRDefault="00664D81" w:rsidP="00664D81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bookmarkEnd w:id="6"/>
                            </w:p>
                          </w:txbxContent>
                        </v:textbox>
                      </v:shape>
                      <v:shape id="テキスト ボックス 2" o:spid="_x0000_s1032" type="#_x0000_t202" style="position:absolute;left:12760;top:7165;width:5528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DJ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2DJMMAAADcAAAADwAAAAAAAAAAAAAAAACYAgAAZHJzL2Rv&#10;d25yZXYueG1sUEsFBgAAAAAEAAQA9QAAAIgDAAAAAA==&#10;" filled="f" stroked="f">
                        <v:textbox>
                          <w:txbxContent>
                            <w:p w:rsidR="00664D81" w:rsidRDefault="00664D81" w:rsidP="00664D81">
                              <w:bookmarkStart w:id="7" w:name="階級"/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bookmarkEnd w:id="7"/>
                            </w:p>
                          </w:txbxContent>
                        </v:textbox>
                      </v:shape>
                      <v:shape id="テキスト ボックス 2" o:spid="_x0000_s1033" type="#_x0000_t202" style="position:absolute;left:12419;top:12897;width:16764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      <v:textbox>
                          <w:txbxContent>
                            <w:p w:rsidR="00664D81" w:rsidRDefault="00664D81" w:rsidP="00664D81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bookmarkStart w:id="8" w:name="住所"/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664D81" w:rsidRPr="00D86836" w:rsidRDefault="00664D81" w:rsidP="00664D81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664D81" w:rsidRDefault="002644F9" w:rsidP="00664D81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hyperlink r:id="rId14" w:history="1">
                                <w:r w:rsidR="00664D81" w:rsidRPr="0048499D">
                                  <w:rPr>
                                    <w:rStyle w:val="aa"/>
                                    <w:rFonts w:asciiTheme="minorHAnsi" w:hAnsiTheme="minorHAnsi"/>
                                    <w:color w:val="auto"/>
                                    <w:sz w:val="16"/>
                                    <w:szCs w:val="16"/>
                                    <w:u w:color="FFFFFF" w:themeColor="background1"/>
                                  </w:rPr>
                                  <w:t>TEL:</w:t>
                                </w:r>
                              </w:hyperlink>
                              <w:r w:rsidR="00664D81"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 w:rsidR="00664D81"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 w:rsidR="00664D81"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 w:rsidR="00664D81"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 w:rsidR="00664D81"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664D81"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664D81" w:rsidRDefault="00664D81" w:rsidP="00664D81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664D81" w:rsidRDefault="00664D81" w:rsidP="00664D81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bookmarkEnd w:id="8"/>
                            </w:p>
                          </w:txbxContent>
                        </v:textbox>
                      </v:shape>
                      <v:shape id="テキスト ボックス 2" o:spid="_x0000_s1034" type="#_x0000_t202" style="position:absolute;left:15899;top:5663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Fn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lI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RZ/EAAAA3AAAAA8AAAAAAAAAAAAAAAAAmAIAAGRycy9k&#10;b3ducmV2LnhtbFBLBQYAAAAABAAEAPUAAACJAwAAAAA=&#10;" filled="f" stroked="f">
                        <v:textbox>
                          <w:txbxContent>
                            <w:p w:rsidR="00664D81" w:rsidRPr="00F07F53" w:rsidRDefault="00664D81" w:rsidP="00664D81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bookmarkStart w:id="9" w:name="氏名"/>
                              <w:r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bookmarkEnd w:id="9"/>
                            </w:p>
                          </w:txbxContent>
                        </v:textbox>
                      </v:shape>
                      <v:shape id="テキスト ボックス 2" o:spid="_x0000_s1035" type="#_x0000_t202" style="position:absolute;left:16377;top:4776;width:13443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b6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Jm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2+jEAAAA3AAAAA8AAAAAAAAAAAAAAAAAmAIAAGRycy9k&#10;b3ducmV2LnhtbFBLBQYAAAAABAAEAPUAAACJAwAAAAA=&#10;" filled="f" stroked="f">
                        <v:textbox>
                          <w:txbxContent>
                            <w:p w:rsidR="00664D81" w:rsidRPr="00F07F53" w:rsidRDefault="00664D81" w:rsidP="00664D81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bookmarkStart w:id="10" w:name="ふりがな"/>
                              <w:r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はなこ</w:t>
                              </w:r>
                              <w:bookmarkEnd w:id="10"/>
                            </w:p>
                          </w:txbxContent>
                        </v:textbox>
                      </v:shape>
                      <v:shape id="テキスト ボックス 2" o:spid="_x0000_s1036" type="#_x0000_t202" style="position:absolute;left:16377;top:8666;width:1371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+c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J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5zxQAAANwAAAAPAAAAAAAAAAAAAAAAAJgCAABkcnMv&#10;ZG93bnJldi54bWxQSwUGAAAAAAQABAD1AAAAigMAAAAA&#10;" filled="f" stroked="f">
                        <v:textbox>
                          <w:txbxContent>
                            <w:p w:rsidR="00664D81" w:rsidRPr="00F07F53" w:rsidRDefault="00664D81" w:rsidP="00664D81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bookmarkStart w:id="11" w:name="ふりがな（アルファベット）"/>
                              <w:r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HANAKO</w:t>
                              </w:r>
                              <w:bookmarkEnd w:id="11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160" w:type="dxa"/>
            <w:shd w:val="clear" w:color="auto" w:fill="auto"/>
          </w:tcPr>
          <w:p w:rsidR="00895CA7" w:rsidRDefault="00664D81" w:rsidP="00FB795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6256" behindDoc="0" locked="0" layoutInCell="1" allowOverlap="1" wp14:anchorId="3212D4AD" wp14:editId="1775C944">
                      <wp:simplePos x="0" y="0"/>
                      <wp:positionH relativeFrom="column">
                        <wp:posOffset>-52029</wp:posOffset>
                      </wp:positionH>
                      <wp:positionV relativeFrom="paragraph">
                        <wp:posOffset>30859</wp:posOffset>
                      </wp:positionV>
                      <wp:extent cx="3253806" cy="1959610"/>
                      <wp:effectExtent l="0" t="0" r="3810" b="2540"/>
                      <wp:wrapNone/>
                      <wp:docPr id="424" name="グループ化 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3806" cy="1959610"/>
                                <a:chOff x="0" y="0"/>
                                <a:chExt cx="3248167" cy="1959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図 4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51" t="54976" r="45322" b="253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48167" cy="194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図 4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87" r="8524"/>
                                <a:stretch/>
                              </pic:blipFill>
                              <pic:spPr bwMode="auto">
                                <a:xfrm>
                                  <a:off x="61415" y="136478"/>
                                  <a:ext cx="1426191" cy="1808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図 4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44" t="2283" r="7395" b="1535"/>
                                <a:stretch/>
                              </pic:blipFill>
                              <pic:spPr bwMode="auto">
                                <a:xfrm>
                                  <a:off x="0" y="170597"/>
                                  <a:ext cx="1378424" cy="16991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28" name="テキスト ボックス 428"/>
                              <wps:cNvSpPr txBox="1"/>
                              <wps:spPr>
                                <a:xfrm>
                                  <a:off x="0" y="1692322"/>
                                  <a:ext cx="1255395" cy="267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64D81" w:rsidRPr="001D7321" w:rsidRDefault="00664D81" w:rsidP="00664D81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 xml:space="preserve">新城市営業部長　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のん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すけ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9743" y="20472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121B2" w:rsidRDefault="009121B2" w:rsidP="00664D81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664D81" w:rsidRPr="00B531D4" w:rsidRDefault="009121B2" w:rsidP="00664D81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6066" y="716507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64D81" w:rsidRDefault="009121B2" w:rsidP="00664D81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946" y="1289713"/>
                                  <a:ext cx="16764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Default="009121B2" w:rsidP="00664D81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9121B2" w:rsidRPr="00D86836" w:rsidRDefault="009121B2" w:rsidP="00664D81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9121B2" w:rsidRDefault="009121B2" w:rsidP="00664D81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237B90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664D81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664D81" w:rsidRDefault="009121B2" w:rsidP="00664D81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9964" y="566382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664D81" w:rsidRPr="00F07F53" w:rsidRDefault="009121B2" w:rsidP="00664D81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47767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64D81" w:rsidRPr="00F07F53" w:rsidRDefault="009121B2" w:rsidP="00664D81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866633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64D81" w:rsidRPr="00F07F53" w:rsidRDefault="009121B2" w:rsidP="00664D81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グループ化 424" o:spid="_x0000_s1037" style="position:absolute;left:0;text-align:left;margin-left:-4.1pt;margin-top:2.45pt;width:256.2pt;height:154.3pt;z-index:252256256;mso-width-relative:margin" coordsize="32481,19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">
                      <v:shape id="図 425" o:spid="_x0000_s1038" type="#_x0000_t75" style="position:absolute;width:32481;height:19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R+enEAAAA3AAAAA8AAABkcnMvZG93bnJldi54bWxEj0FrwkAUhO+F/oflFbzVTSW2El2lFaT2&#10;VBrF8yP7TEKz74XsGtd/3y0Uehxm5htmtYmuUyMNvhU28DTNQBFXYluuDRwPu8cFKB+QLXbCZOBG&#10;Hjbr+7sVFlau/EVjGWqVIOwLNNCE0Bda+6ohh34qPXHyzjI4DEkOtbYDXhPcdXqWZc/aYctpocGe&#10;tg1V3+XFGch2b7G63CTa8v0l/8w/pB9PYszkIb4uQQWK4T/8195bA/lsDr9n0hH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R+enEAAAA3AAAAA8AAAAAAAAAAAAAAAAA&#10;nwIAAGRycy9kb3ducmV2LnhtbFBLBQYAAAAABAAEAPcAAACQAwAAAAA=&#10;">
                        <v:imagedata r:id="rId11" o:title="" croptop="36029f" cropbottom="16636f" cropleft="5866f" cropright="29702f"/>
                        <v:path arrowok="t"/>
                      </v:shape>
                      <v:shape id="図 426" o:spid="_x0000_s1039" type="#_x0000_t75" style="position:absolute;left:614;top:1364;width:14262;height:18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PPezIAAAA3AAAAA8AAABkcnMvZG93bnJldi54bWxEj81rwkAUxO8F/4flCb2UutGWqKmrSKHV&#10;Hir4cfH2yL4mwezbmN3m4793hUKPw8z8hlmsOlOKhmpXWFYwHkUgiFOrC84UnI4fzzMQziNrLC2T&#10;gp4crJaDhwUm2ra8p+bgMxEg7BJUkHtfJVK6NCeDbmQr4uD92NqgD7LOpK6xDXBTykkUxdJgwWEh&#10;x4rec0ovh1+jYP6091e8fDXn3e6zn04385d1/63U47Bbv4Hw1Pn/8F97qxW8TmK4nwlHQC5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2Dz3syAAAANwAAAAPAAAAAAAAAAAA&#10;AAAAAJ8CAABkcnMvZG93bnJldi54bWxQSwUGAAAAAAQABAD3AAAAlAMAAAAA&#10;">
                        <v:imagedata r:id="rId12" o:title="" cropleft="8380f" cropright="5586f"/>
                        <v:path arrowok="t"/>
                      </v:shape>
                      <v:shape id="図 427" o:spid="_x0000_s1040" type="#_x0000_t75" style="position:absolute;top:1705;width:13784;height:16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24oHEAAAA3AAAAA8AAABkcnMvZG93bnJldi54bWxEj0FrwkAUhO+F/oflFbzVTUVUoqtUoSK9&#10;SBMFj4/scxPMvk2za0z/vSsUPA4z8w2zWPW2Fh21vnKs4GOYgCAunK7YKDjkX+8zED4ga6wdk4I/&#10;8rBavr4sMNXuxj/UZcGICGGfooIyhCaV0hclWfRD1xBH7+xaiyHK1kjd4i3CbS1HSTKRFiuOCyU2&#10;tCmpuGRXq0Cb6mh+kzyb9n69uW67/fr03Sk1eOs/5yAC9eEZ/m/vtILxaAqP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24oHEAAAA3AAAAA8AAAAAAAAAAAAAAAAA&#10;nwIAAGRycy9kb3ducmV2LnhtbFBLBQYAAAAABAAEAPcAAACQAwAAAAA=&#10;">
                        <v:imagedata r:id="rId13" o:title="" croptop="1496f" cropbottom="1006f" cropleft="5534f" cropright="4846f"/>
                        <v:path arrowok="t"/>
                      </v:shape>
                      <v:shape id="テキスト ボックス 428" o:spid="_x0000_s1041" type="#_x0000_t202" style="position:absolute;top:16923;width:12553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54c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vOK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n54cMAAADcAAAADwAAAAAAAAAAAAAAAACYAgAAZHJzL2Rv&#10;d25yZXYueG1sUEsFBgAAAAAEAAQA9QAAAIgDAAAAAA==&#10;" filled="f" stroked="f" strokeweight=".5pt">
                        <v:textbox>
                          <w:txbxContent>
                            <w:p w:rsidR="00664D81" w:rsidRPr="001D7321" w:rsidRDefault="00664D81" w:rsidP="00664D81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 xml:space="preserve">新城市営業部長　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のん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すけ</w:t>
                              </w:r>
                            </w:p>
                          </w:txbxContent>
                        </v:textbox>
                      </v:shape>
                      <v:shape id="テキスト ボックス 2" o:spid="_x0000_s1042" type="#_x0000_t202" style="position:absolute;left:18697;top:204;width:1324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Jm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Xc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SZnEAAAA3AAAAA8AAAAAAAAAAAAAAAAAmAIAAGRycy9k&#10;b3ducmV2LnhtbFBLBQYAAAAABAAEAPUAAACJAwAAAAA=&#10;" filled="f" stroked="f">
                        <v:textbox>
                          <w:txbxContent>
                            <w:p w:rsidR="009121B2" w:rsidRDefault="009121B2" w:rsidP="00664D81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664D81" w:rsidRPr="00B531D4" w:rsidRDefault="009121B2" w:rsidP="00664D81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43" type="#_x0000_t202" style="position:absolute;left:12760;top:7165;width:5528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22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J22cAAAADcAAAADwAAAAAAAAAAAAAAAACYAgAAZHJzL2Rvd25y&#10;ZXYueG1sUEsFBgAAAAAEAAQA9QAAAIUDAAAAAA==&#10;" filled="f" stroked="f">
                        <v:textbox>
                          <w:txbxContent>
                            <w:p w:rsidR="00664D81" w:rsidRDefault="009121B2" w:rsidP="00664D81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44" type="#_x0000_t202" style="position:absolute;left:12419;top:12897;width:16764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TQ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9c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00LEAAAA3AAAAA8AAAAAAAAAAAAAAAAAmAIAAGRycy9k&#10;b3ducmV2LnhtbFBLBQYAAAAABAAEAPUAAACJAwAAAAA=&#10;" filled="f" stroked="f">
                        <v:textbox>
                          <w:txbxContent>
                            <w:p w:rsidR="009121B2" w:rsidRDefault="009121B2" w:rsidP="00664D81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住所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9121B2" w:rsidRPr="00D86836" w:rsidRDefault="009121B2" w:rsidP="00664D81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9121B2" w:rsidRDefault="009121B2" w:rsidP="00664D81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237B90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  <w:u w:color="FFFFFF" w:themeColor="background1"/>
                                </w:rPr>
                                <w:t>TEL: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9121B2" w:rsidRDefault="009121B2" w:rsidP="00664D81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664D81" w:rsidRDefault="009121B2" w:rsidP="00664D81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45" type="#_x0000_t202" style="position:absolute;left:15899;top:5663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      <v:textbox>
                          <w:txbxContent>
                            <w:p w:rsidR="00664D81" w:rsidRPr="00F07F53" w:rsidRDefault="009121B2" w:rsidP="00664D81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46" type="#_x0000_t202" style="position:absolute;left:16377;top:4776;width:13443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      <v:textbox>
                          <w:txbxContent>
                            <w:p w:rsidR="00664D81" w:rsidRPr="00F07F53" w:rsidRDefault="009121B2" w:rsidP="00664D81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47" type="#_x0000_t202" style="position:absolute;left:16377;top:8666;width:1371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2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Zk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cNrEAAAA3AAAAA8AAAAAAAAAAAAAAAAAmAIAAGRycy9k&#10;b3ducmV2LnhtbFBLBQYAAAAABAAEAPUAAACJAwAAAAA=&#10;" filled="f" stroked="f">
                        <v:textbox>
                          <w:txbxContent>
                            <w:p w:rsidR="00664D81" w:rsidRPr="00F07F53" w:rsidRDefault="009121B2" w:rsidP="00664D81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Pr="00895CA7" w:rsidRDefault="00895CA7" w:rsidP="00895CA7"/>
          <w:p w:rsidR="00895CA7" w:rsidRDefault="00895CA7" w:rsidP="00895CA7"/>
          <w:p w:rsidR="002714E6" w:rsidRDefault="002714E6" w:rsidP="00895CA7">
            <w:pPr>
              <w:rPr>
                <w:noProof/>
              </w:rPr>
            </w:pPr>
          </w:p>
          <w:p w:rsidR="00715A0E" w:rsidRPr="00895CA7" w:rsidRDefault="00715A0E" w:rsidP="00895CA7"/>
        </w:tc>
      </w:tr>
      <w:tr w:rsidR="002949BD" w:rsidTr="00E97375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2949BD" w:rsidRDefault="009121B2" w:rsidP="00E9737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0352" behindDoc="0" locked="0" layoutInCell="1" allowOverlap="1" wp14:anchorId="0B047C7C" wp14:editId="462857E5">
                      <wp:simplePos x="0" y="0"/>
                      <wp:positionH relativeFrom="column">
                        <wp:posOffset>5724</wp:posOffset>
                      </wp:positionH>
                      <wp:positionV relativeFrom="paragraph">
                        <wp:posOffset>17878</wp:posOffset>
                      </wp:positionV>
                      <wp:extent cx="3253740" cy="1959610"/>
                      <wp:effectExtent l="0" t="0" r="3810" b="2540"/>
                      <wp:wrapNone/>
                      <wp:docPr id="25" name="グループ化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3740" cy="1959610"/>
                                <a:chOff x="0" y="0"/>
                                <a:chExt cx="3248167" cy="1959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図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51" t="54976" r="45322" b="253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48167" cy="194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図 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87" r="8524"/>
                                <a:stretch/>
                              </pic:blipFill>
                              <pic:spPr bwMode="auto">
                                <a:xfrm>
                                  <a:off x="61415" y="136478"/>
                                  <a:ext cx="1426191" cy="1808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図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44" t="2283" r="7395" b="1535"/>
                                <a:stretch/>
                              </pic:blipFill>
                              <pic:spPr bwMode="auto">
                                <a:xfrm>
                                  <a:off x="0" y="170597"/>
                                  <a:ext cx="1378424" cy="16991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" name="テキスト ボックス 29"/>
                              <wps:cNvSpPr txBox="1"/>
                              <wps:spPr>
                                <a:xfrm>
                                  <a:off x="0" y="1692322"/>
                                  <a:ext cx="1255395" cy="267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121B2" w:rsidRPr="001D7321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 xml:space="preserve">新城市営業部長　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のん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すけ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9743" y="20472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121B2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9121B2" w:rsidRPr="00B531D4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6066" y="716507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Default="009121B2" w:rsidP="009121B2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946" y="1289713"/>
                                  <a:ext cx="16764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9121B2" w:rsidRPr="00D86836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237B90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9964" y="566382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47767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866633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グループ化 25" o:spid="_x0000_s1048" style="position:absolute;left:0;text-align:left;margin-left:.45pt;margin-top:1.4pt;width:256.2pt;height:154.3pt;z-index:252260352;mso-width-relative:margin" coordsize="32481,19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YTdkMzQz&#10;ZWQtNzdmMC00OWFiLTlmZmQtZmQyYTkyYmRjMDM0PC9zdEV2dDppbnN0YW5jZUlEPgogICAgICAg&#10;ICAgICAgICAgICA8c3RFdnQ6d2hlbj4yMDE2LTAyLTA2VDE0OjAyOjU3KzA5OjAwPC9zdEV2dDp3&#10;aGVuPgogICAgICAgICAgICAgICAgICA8c3RFdnQ6c29mdHdhcmVBZ2VudD5BZG9iZSBQaG90b3No&#10;b3AgQ0MgMjAxNSAoTWFjaW50b3NoK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">
                      <v:shape id="図 26" o:spid="_x0000_s1049" type="#_x0000_t75" style="position:absolute;width:32481;height:19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r7HvCAAAA2wAAAA8AAABkcnMvZG93bnJldi54bWxEj0FrwkAUhO8F/8PyCt7qpiK2pK5SBVFP&#10;0rT0/Mi+JqHZ90J2jeu/dwXB4zAz3zCLVXStGqj3jbCB10kGirgU23Bl4Od7+/IOygdki60wGbiQ&#10;h9Vy9LTA3MqZv2goQqUShH2OBuoQulxrX9bk0E+kI07en/QOQ5J9pW2P5wR3rZ5m2Vw7bDgt1NjR&#10;pqbyvzg5A9l2HcvTRaItdm+z4+wg3fArxoyf4+cHqEAxPML39t4amM7h9iX9AL2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q+x7wgAAANsAAAAPAAAAAAAAAAAAAAAAAJ8C&#10;AABkcnMvZG93bnJldi54bWxQSwUGAAAAAAQABAD3AAAAjgMAAAAA&#10;">
                        <v:imagedata r:id="rId11" o:title="" croptop="36029f" cropbottom="16636f" cropleft="5866f" cropright="29702f"/>
                        <v:path arrowok="t"/>
                      </v:shape>
                      <v:shape id="図 27" o:spid="_x0000_s1050" type="#_x0000_t75" style="position:absolute;left:614;top:1364;width:14262;height:18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AYr3GAAAA2wAAAA8AAABkcnMvZG93bnJldi54bWxEj09rwkAUxO8Fv8PyhF6KbrTQaHQVKbTV&#10;g4J/Lt4e2WcSzL5Ns9uYfHtXKHgcZuY3zHzZmlI0VLvCsoLRMAJBnFpdcKbgdPwaTEA4j6yxtEwK&#10;OnKwXPRe5phoe+M9NQefiQBhl6CC3PsqkdKlORl0Q1sRB+9ia4M+yDqTusZbgJtSjqPoQxosOCzk&#10;WNFnTun18GcUTN/2/hevm+a82313cfwzfV91W6Ve++1qBsJT65/h//ZaKxjH8PgSfo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QBivcYAAADbAAAADwAAAAAAAAAAAAAA&#10;AACfAgAAZHJzL2Rvd25yZXYueG1sUEsFBgAAAAAEAAQA9wAAAJIDAAAAAA==&#10;">
                        <v:imagedata r:id="rId12" o:title="" cropleft="8380f" cropright="5586f"/>
                        <v:path arrowok="t"/>
                      </v:shape>
                      <v:shape id="図 28" o:spid="_x0000_s1051" type="#_x0000_t75" style="position:absolute;top:1705;width:13784;height:16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S5QzBAAAA2wAAAA8AAABkcnMvZG93bnJldi54bWxET89rwjAUvg/8H8ITdpupPTjpjLIWNmSX&#10;sarg8dG8pWXNS23SWv97cxh4/Ph+b3aTbcVIvW8cK1guEhDEldMNGwXHw8fLGoQPyBpbx6TgRh52&#10;29nTBjPtrvxDYxmMiCHsM1RQh9BlUvqqJot+4TriyP263mKIsDdS93iN4baVaZKspMWGY0ONHRU1&#10;VX/lYBVo05zMJTmUr5PPi+Fz/M7PX6NSz/Pp/Q1EoCk8xP/uvVaQxrHxS/wB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2S5QzBAAAA2wAAAA8AAAAAAAAAAAAAAAAAnwIA&#10;AGRycy9kb3ducmV2LnhtbFBLBQYAAAAABAAEAPcAAACNAwAAAAA=&#10;">
                        <v:imagedata r:id="rId13" o:title="" croptop="1496f" cropbottom="1006f" cropleft="5534f" cropright="4846f"/>
                        <v:path arrowok="t"/>
                      </v:shape>
                      <v:shape id="テキスト ボックス 29" o:spid="_x0000_s1052" type="#_x0000_t202" style="position:absolute;top:16923;width:12553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      <v:textbox>
                          <w:txbxContent>
                            <w:p w:rsidR="009121B2" w:rsidRPr="001D7321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 xml:space="preserve">新城市営業部長　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のん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すけ</w:t>
                              </w:r>
                            </w:p>
                          </w:txbxContent>
                        </v:textbox>
                      </v:shape>
                      <v:shape id="テキスト ボックス 2" o:spid="_x0000_s1053" type="#_x0000_t202" style="position:absolute;left:18697;top:204;width:1324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    <v:textbox>
                          <w:txbxContent>
                            <w:p w:rsidR="009121B2" w:rsidRDefault="009121B2" w:rsidP="009121B2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9121B2" w:rsidRPr="00B531D4" w:rsidRDefault="009121B2" w:rsidP="009121B2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4" type="#_x0000_t202" style="position:absolute;left:12760;top:7165;width:5528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    <v:textbox>
                          <w:txbxContent>
                            <w:p w:rsidR="009121B2" w:rsidRDefault="009121B2" w:rsidP="009121B2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5" type="#_x0000_t202" style="position:absolute;left:12419;top:12897;width:16764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  <v:textbox>
                          <w:txbxContent>
                            <w:p w:rsidR="009121B2" w:rsidRDefault="009121B2" w:rsidP="009121B2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住所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9121B2" w:rsidRPr="00D86836" w:rsidRDefault="009121B2" w:rsidP="009121B2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237B90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  <w:u w:color="FFFFFF" w:themeColor="background1"/>
                                </w:rPr>
                                <w:t>TEL: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6" type="#_x0000_t202" style="position:absolute;left:15899;top:5663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7" type="#_x0000_t202" style="position:absolute;left:16377;top:4776;width:13443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8" type="#_x0000_t202" style="position:absolute;left:16377;top:8666;width:1371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160" w:type="dxa"/>
            <w:shd w:val="clear" w:color="auto" w:fill="auto"/>
          </w:tcPr>
          <w:p w:rsidR="00E46501" w:rsidRDefault="009121B2" w:rsidP="00E9737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8304" behindDoc="0" locked="0" layoutInCell="1" allowOverlap="1" wp14:anchorId="14C0C489" wp14:editId="4240752A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12700</wp:posOffset>
                      </wp:positionV>
                      <wp:extent cx="3253740" cy="1959610"/>
                      <wp:effectExtent l="0" t="0" r="3810" b="2540"/>
                      <wp:wrapNone/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3740" cy="1959610"/>
                                <a:chOff x="0" y="0"/>
                                <a:chExt cx="3248167" cy="1959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図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51" t="54976" r="45322" b="253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48167" cy="194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図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87" r="8524"/>
                                <a:stretch/>
                              </pic:blipFill>
                              <pic:spPr bwMode="auto">
                                <a:xfrm>
                                  <a:off x="61415" y="136478"/>
                                  <a:ext cx="1426191" cy="1808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図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44" t="2283" r="7395" b="1535"/>
                                <a:stretch/>
                              </pic:blipFill>
                              <pic:spPr bwMode="auto">
                                <a:xfrm>
                                  <a:off x="0" y="170597"/>
                                  <a:ext cx="1378424" cy="16991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" name="テキスト ボックス 8"/>
                              <wps:cNvSpPr txBox="1"/>
                              <wps:spPr>
                                <a:xfrm>
                                  <a:off x="0" y="1692322"/>
                                  <a:ext cx="1255395" cy="267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121B2" w:rsidRPr="001D7321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 xml:space="preserve">新城市営業部長　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のん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すけ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9743" y="20472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121B2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9121B2" w:rsidRPr="00B531D4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6066" y="716507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Default="009121B2" w:rsidP="009121B2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946" y="1289713"/>
                                  <a:ext cx="16764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9121B2" w:rsidRPr="00D86836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237B90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9964" y="566382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47767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866633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グループ化 1" o:spid="_x0000_s1059" style="position:absolute;left:0;text-align:left;margin-left:-4.25pt;margin-top:1pt;width:256.2pt;height:154.3pt;z-index:252258304;mso-width-relative:margin" coordsize="32481,19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hN2QzNDNlZC03N2YwLTQ5YWItOWZm&#10;ZC1mZDJhOTJiZGMwMzQ8L3N0RXZ0Omluc3RhbmNlSUQ+CiAgICAgICAgICAgICAgICAgIDxzdEV2&#10;dDp3aGVuPjIwMTYtMDItMDZUMTQ6MDI6NTcrMDk6MDA8L3N0RXZ0OndoZW4+CiAgICAgICAgICAg&#10;ICAgICAgIDxzdEV2dDpzb2Z0d2FyZUFnZW50PkFkb2JlIFBob3Rvc2hvcCBDQyAyMDE1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dm5kLmFkb2JlLnBob3Rvc2hvcCB0&#10;byBpbWFnZS9wbmc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">
                      <v:shape id="図 2" o:spid="_x0000_s1060" type="#_x0000_t75" style="position:absolute;width:32481;height:19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mWYbBAAAA2gAAAA8AAABkcnMvZG93bnJldi54bWxEj0FrwkAUhO8F/8PyBG91U5FWoqu0BdGe&#10;SqN4fmSfSTD7Xsiucf33bqHQ4zAz3zCrTXStGqj3jbCBl2kGirgU23Bl4HjYPi9A+YBssRUmA3fy&#10;sFmPnlaYW7nxDw1FqFSCsM/RQB1Cl2vty5oc+ql0xMk7S+8wJNlX2vZ4S3DX6lmWvWqHDaeFGjv6&#10;rKm8FFdnINt+xPJ6l2iL3dv8e/4l3XASYybj+L4EFSiG//Bfe28NzOD3SroBe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+mWYbBAAAA2gAAAA8AAAAAAAAAAAAAAAAAnwIA&#10;AGRycy9kb3ducmV2LnhtbFBLBQYAAAAABAAEAPcAAACNAwAAAAA=&#10;">
                        <v:imagedata r:id="rId11" o:title="" croptop="36029f" cropbottom="16636f" cropleft="5866f" cropright="29702f"/>
                        <v:path arrowok="t"/>
                      </v:shape>
                      <v:shape id="図 3" o:spid="_x0000_s1061" type="#_x0000_t75" style="position:absolute;left:614;top:1364;width:14262;height:18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uAF7GAAAA2gAAAA8AAABkcnMvZG93bnJldi54bWxEj81rwkAUxO9C/4flCb1Is2mF2kRXEaEf&#10;HhT8uHh7ZJ9JMPs2Zrcx+e+7QsHjMDO/YWaLzlSipcaVlhW8RjEI4szqknMFx8PnywcI55E1VpZJ&#10;QU8OFvOnwQxTbW+8o3bvcxEg7FJUUHhfp1K6rCCDLrI1cfDOtjHog2xyqRu8Bbip5Fscv0uDJYeF&#10;AmtaFZRd9r9GQTLa+Ste1u1pu/3qJ5PvZLzsN0o9D7vlFISnzj/C/+0frWAM9yvhBs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4AXsYAAADaAAAADwAAAAAAAAAAAAAA&#10;AACfAgAAZHJzL2Rvd25yZXYueG1sUEsFBgAAAAAEAAQA9wAAAJIDAAAAAA==&#10;">
                        <v:imagedata r:id="rId12" o:title="" cropleft="8380f" cropright="5586f"/>
                        <v:path arrowok="t"/>
                      </v:shape>
                      <v:shape id="図 7" o:spid="_x0000_s1062" type="#_x0000_t75" style="position:absolute;top:1705;width:13784;height:16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hULCAAAA2gAAAA8AAABkcnMvZG93bnJldi54bWxEj0GLwjAUhO8L/ofwBG9r6h5UqlFUcBEv&#10;y1YFj4/mmRabl9rEWv+9WVjwOMzMN8x82dlKtNT40rGC0TABQZw7XbJRcDxsP6cgfEDWWDkmBU/y&#10;sFz0PuaYavfgX2qzYESEsE9RQRFCnUrp84Is+qGriaN3cY3FEGVjpG7wEeG2kl9JMpYWS44LBda0&#10;KSi/ZnerQJvyZG7JIZt0fr25f7c/6/O+VWrQ71YzEIG68A7/t3dawQT+rsQb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YYVCwgAAANoAAAAPAAAAAAAAAAAAAAAAAJ8C&#10;AABkcnMvZG93bnJldi54bWxQSwUGAAAAAAQABAD3AAAAjgMAAAAA&#10;">
                        <v:imagedata r:id="rId13" o:title="" croptop="1496f" cropbottom="1006f" cropleft="5534f" cropright="4846f"/>
                        <v:path arrowok="t"/>
                      </v:shape>
                      <v:shape id="テキスト ボックス 8" o:spid="_x0000_s1063" type="#_x0000_t202" style="position:absolute;top:16923;width:12553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    <v:textbox>
                          <w:txbxContent>
                            <w:p w:rsidR="009121B2" w:rsidRPr="001D7321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 xml:space="preserve">新城市営業部長　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のん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すけ</w:t>
                              </w:r>
                            </w:p>
                          </w:txbxContent>
                        </v:textbox>
                      </v:shape>
                      <v:shape id="テキスト ボックス 2" o:spid="_x0000_s1064" type="#_x0000_t202" style="position:absolute;left:18697;top:204;width:1324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 w:rsidR="009121B2" w:rsidRDefault="009121B2" w:rsidP="009121B2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9121B2" w:rsidRPr="00B531D4" w:rsidRDefault="009121B2" w:rsidP="009121B2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5" type="#_x0000_t202" style="position:absolute;left:12760;top:7165;width:5528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<v:textbox>
                          <w:txbxContent>
                            <w:p w:rsidR="009121B2" w:rsidRDefault="009121B2" w:rsidP="009121B2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6" type="#_x0000_t202" style="position:absolute;left:12419;top:12897;width:16764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<v:textbox>
                          <w:txbxContent>
                            <w:p w:rsidR="009121B2" w:rsidRDefault="009121B2" w:rsidP="009121B2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住所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9121B2" w:rsidRPr="00D86836" w:rsidRDefault="009121B2" w:rsidP="009121B2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237B90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  <w:u w:color="FFFFFF" w:themeColor="background1"/>
                                </w:rPr>
                                <w:t>TEL: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7" type="#_x0000_t202" style="position:absolute;left:15899;top:5663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8" type="#_x0000_t202" style="position:absolute;left:16377;top:4776;width:13443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9" type="#_x0000_t202" style="position:absolute;left:16377;top:8666;width:1371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07F53" w:rsidRDefault="00F07F53" w:rsidP="00F07F53">
            <w:pPr>
              <w:ind w:right="129"/>
              <w:rPr>
                <w:rFonts w:asciiTheme="minorHAnsi" w:hAnsiTheme="minorHAnsi"/>
                <w:sz w:val="24"/>
              </w:rPr>
            </w:pPr>
          </w:p>
          <w:p w:rsidR="005E5563" w:rsidRPr="00895E1A" w:rsidRDefault="005E5563" w:rsidP="00F07F53">
            <w:pPr>
              <w:ind w:right="129"/>
              <w:rPr>
                <w:rFonts w:asciiTheme="minorHAnsi" w:hAnsiTheme="minorHAnsi"/>
                <w:sz w:val="24"/>
              </w:rPr>
            </w:pPr>
          </w:p>
          <w:p w:rsidR="002949BD" w:rsidRPr="00895CA7" w:rsidRDefault="002949BD" w:rsidP="00E97375"/>
          <w:p w:rsidR="002949BD" w:rsidRPr="00895CA7" w:rsidRDefault="002949BD" w:rsidP="00E97375"/>
          <w:p w:rsidR="002949BD" w:rsidRPr="00895CA7" w:rsidRDefault="002949BD" w:rsidP="00E97375"/>
          <w:p w:rsidR="002949BD" w:rsidRPr="00895CA7" w:rsidRDefault="002949BD" w:rsidP="00E97375"/>
          <w:p w:rsidR="002949BD" w:rsidRDefault="002949BD" w:rsidP="00E97375"/>
          <w:p w:rsidR="002949BD" w:rsidRDefault="002949BD" w:rsidP="00E97375">
            <w:pPr>
              <w:rPr>
                <w:noProof/>
              </w:rPr>
            </w:pPr>
          </w:p>
          <w:p w:rsidR="002949BD" w:rsidRPr="00895CA7" w:rsidRDefault="002949BD" w:rsidP="00E97375"/>
        </w:tc>
      </w:tr>
      <w:tr w:rsidR="005137A7" w:rsidTr="009E5344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150"/>
            </w:tblGrid>
            <w:tr w:rsidR="00895E1A" w:rsidTr="00121607">
              <w:trPr>
                <w:cantSplit/>
                <w:trHeight w:hRule="exact" w:val="3118"/>
              </w:trPr>
              <w:tc>
                <w:tcPr>
                  <w:tcW w:w="5159" w:type="dxa"/>
                </w:tcPr>
                <w:p w:rsidR="00895E1A" w:rsidRPr="00ED4D05" w:rsidRDefault="009121B2" w:rsidP="00121607">
                  <w:pPr>
                    <w:ind w:left="129" w:right="129"/>
                    <w:rPr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62400" behindDoc="0" locked="0" layoutInCell="1" allowOverlap="1" wp14:anchorId="6CA588E6" wp14:editId="2581E2D5">
                            <wp:simplePos x="0" y="0"/>
                            <wp:positionH relativeFrom="column">
                              <wp:posOffset>2862</wp:posOffset>
                            </wp:positionH>
                            <wp:positionV relativeFrom="paragraph">
                              <wp:posOffset>18275</wp:posOffset>
                            </wp:positionV>
                            <wp:extent cx="3253740" cy="1959610"/>
                            <wp:effectExtent l="0" t="0" r="3810" b="2540"/>
                            <wp:wrapNone/>
                            <wp:docPr id="294" name="グループ化 29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253740" cy="1959610"/>
                                      <a:chOff x="-23709" y="0"/>
                                      <a:chExt cx="3248167" cy="195994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95" name="図 29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951" t="54976" r="45322" b="25384"/>
                                      <a:stretch/>
                                    </pic:blipFill>
                                    <pic:spPr bwMode="auto">
                                      <a:xfrm>
                                        <a:off x="-23709" y="0"/>
                                        <a:ext cx="3248167" cy="1944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96" name="図 29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2787" r="8524"/>
                                      <a:stretch/>
                                    </pic:blipFill>
                                    <pic:spPr bwMode="auto">
                                      <a:xfrm>
                                        <a:off x="61415" y="136478"/>
                                        <a:ext cx="1426191" cy="180832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97" name="図 29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444" t="2283" r="7395" b="1535"/>
                                      <a:stretch/>
                                    </pic:blipFill>
                                    <pic:spPr bwMode="auto">
                                      <a:xfrm>
                                        <a:off x="0" y="170597"/>
                                        <a:ext cx="1378424" cy="169914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298" name="テキスト ボックス 298"/>
                                    <wps:cNvSpPr txBox="1"/>
                                    <wps:spPr>
                                      <a:xfrm>
                                        <a:off x="0" y="1692322"/>
                                        <a:ext cx="1255395" cy="2676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9121B2" w:rsidRPr="001D7321" w:rsidRDefault="009121B2" w:rsidP="009121B2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 xml:space="preserve">新城市営業部長　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のん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2"/>
                                              <w:szCs w:val="12"/>
                                            </w:rPr>
                                            <w:t>すけ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69743" y="20472"/>
                                        <a:ext cx="1323975" cy="400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121B2" w:rsidRDefault="009121B2" w:rsidP="009121B2">
                                          <w:pPr>
                                            <w:spacing w:line="240" w:lineRule="exact"/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instrText xml:space="preserve"> REF 所属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20"/>
                                            </w:rPr>
                                            <w:t xml:space="preserve">○○○○○ </w:t>
                                          </w:r>
                                        </w:p>
                                        <w:p w:rsidR="009121B2" w:rsidRPr="00B531D4" w:rsidRDefault="009121B2" w:rsidP="009121B2">
                                          <w:pPr>
                                            <w:spacing w:line="240" w:lineRule="exact"/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 w:hint="eastAsia"/>
                                              <w:sz w:val="20"/>
                                            </w:rPr>
                                            <w:t>○○○○○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20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0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76066" y="716507"/>
                                        <a:ext cx="552734" cy="3275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9121B2" w:rsidRDefault="009121B2" w:rsidP="009121B2">
                                          <w:r>
                                            <w:fldChar w:fldCharType="begin"/>
                                          </w:r>
                                          <w:r>
                                            <w:instrText xml:space="preserve"> REF </w:instrText>
                                          </w:r>
                                          <w:r>
                                            <w:instrText>階級</w:instrText>
                                          </w:r>
                                          <w:r>
                                            <w:instrText xml:space="preserve"> \h </w:instrText>
                                          </w:r>
                                          <w: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○○</w:t>
                                          </w:r>
                                          <w: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01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1946" y="1289713"/>
                                        <a:ext cx="1676400" cy="666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9121B2" w:rsidRDefault="009121B2" w:rsidP="009121B2">
                                          <w:pPr>
                                            <w:spacing w:line="180" w:lineRule="exact"/>
                                            <w:ind w:right="57"/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instrText xml:space="preserve"> REF </w:instrText>
                                          </w:r>
                                          <w:r>
                                            <w:instrText>住所</w:instrText>
                                          </w:r>
                                          <w:r>
                                            <w:instrText xml:space="preserve"> \h </w:instrText>
                                          </w:r>
                                          <w:r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</w:r>
                                          <w:r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  <w:fldChar w:fldCharType="separate"/>
                                          </w:r>
                                          <w:r w:rsidRPr="00D86836"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  <w:t>〒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8"/>
                                              <w:szCs w:val="18"/>
                                            </w:rPr>
                                            <w:t>○○○</w:t>
                                          </w:r>
                                          <w:r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8"/>
                                              <w:szCs w:val="18"/>
                                            </w:rPr>
                                            <w:t>○○○○</w:t>
                                          </w:r>
                                        </w:p>
                                        <w:p w:rsidR="009121B2" w:rsidRPr="00D86836" w:rsidRDefault="009121B2" w:rsidP="009121B2">
                                          <w:pPr>
                                            <w:spacing w:line="180" w:lineRule="exact"/>
                                            <w:ind w:right="57"/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8"/>
                                              <w:szCs w:val="18"/>
                                            </w:rPr>
                                            <w:t>住所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8"/>
                                              <w:szCs w:val="18"/>
                                            </w:rPr>
                                            <w:t>: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8"/>
                                              <w:szCs w:val="18"/>
                                            </w:rPr>
                                            <w:t>○○○○○</w:t>
                                          </w:r>
                                        </w:p>
                                        <w:p w:rsidR="009121B2" w:rsidRDefault="009121B2" w:rsidP="009121B2">
                                          <w:pPr>
                                            <w:spacing w:line="180" w:lineRule="exact"/>
                                            <w:ind w:right="129"/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237B90"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  <w:u w:color="FFFFFF" w:themeColor="background1"/>
                                            </w:rPr>
                                            <w:t>TEL: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(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9121B2" w:rsidRDefault="009121B2" w:rsidP="009121B2">
                                          <w:pPr>
                                            <w:spacing w:line="180" w:lineRule="exact"/>
                                            <w:ind w:right="129"/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86836"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  <w:t>FAX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:(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</w:t>
                                          </w:r>
                                        </w:p>
                                        <w:p w:rsidR="009121B2" w:rsidRDefault="009121B2" w:rsidP="009121B2">
                                          <w:pPr>
                                            <w:spacing w:line="180" w:lineRule="exact"/>
                                          </w:pPr>
                                          <w:r>
                                            <w:rPr>
                                              <w:rFonts w:asciiTheme="minorHAnsi" w:hAnsiTheme="minorHAnsi"/>
                                              <w:sz w:val="16"/>
                                              <w:szCs w:val="16"/>
                                            </w:rPr>
                                            <w:t>E-mail:</w:t>
                                          </w:r>
                                          <w:r>
                                            <w:rPr>
                                              <w:rFonts w:asciiTheme="minorHAnsi" w:hAnsiTheme="minorHAnsi" w:hint="eastAsia"/>
                                              <w:sz w:val="16"/>
                                              <w:szCs w:val="16"/>
                                            </w:rPr>
                                            <w:t>○○○○○</w:t>
                                          </w:r>
                                          <w:r>
                                            <w:rPr>
                                              <w:rFonts w:asciiTheme="minorHAnsi" w:hAnsiTheme="minorHAnsi"/>
                                              <w:sz w:val="18"/>
                                              <w:szCs w:val="18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06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89964" y="566382"/>
                                        <a:ext cx="1604010" cy="498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wps:spPr>
                                    <wps:txbx>
                                      <w:txbxContent>
                                        <w:p w:rsidR="009121B2" w:rsidRPr="00F07F53" w:rsidRDefault="009121B2" w:rsidP="009121B2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instrText xml:space="preserve"> REF 氏名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separate"/>
                                          </w:r>
                                          <w:r w:rsidR="00426D11" w:rsidRPr="00F07F53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40"/>
                                              <w:szCs w:val="40"/>
                                            </w:rPr>
                                            <w:t xml:space="preserve">新城 </w:t>
                                          </w:r>
                                          <w:r w:rsidR="00426D11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40"/>
                                              <w:szCs w:val="40"/>
                                            </w:rPr>
                                            <w:t>花子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40"/>
                                              <w:szCs w:val="40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8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37731" y="477672"/>
                                        <a:ext cx="1344305" cy="3275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9121B2" w:rsidRPr="00F07F53" w:rsidRDefault="009121B2" w:rsidP="009121B2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instrText xml:space="preserve"> REF ふりがな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="00426D11" w:rsidRPr="00F07F53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しんしろ　</w:t>
                                          </w:r>
                                          <w:r w:rsidR="00426D11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　　はなこ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09" name="テキスト ボックス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37731" y="866633"/>
                                        <a:ext cx="1371600" cy="271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9121B2" w:rsidRPr="00F07F53" w:rsidRDefault="009121B2" w:rsidP="009121B2">
                                          <w:pP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begin"/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instrText xml:space="preserve"> REF ふりがな（アルファベット） \h </w:instrTex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separate"/>
                                          </w:r>
                                          <w:r w:rsidR="00426D11" w:rsidRPr="00F07F53"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t xml:space="preserve">SHINSHIRO </w:t>
                                          </w:r>
                                          <w:r w:rsidR="00426D11">
                                            <w:rPr>
                                              <w:rFonts w:asciiTheme="majorEastAsia" w:eastAsiaTheme="majorEastAsia" w:hAnsiTheme="majorEastAsia" w:hint="eastAsia"/>
                                              <w:sz w:val="16"/>
                                              <w:szCs w:val="16"/>
                                            </w:rPr>
                                            <w:t xml:space="preserve">　HANAKO</w:t>
                                          </w:r>
                                          <w:r>
                                            <w:rPr>
                                              <w:rFonts w:asciiTheme="majorEastAsia" w:eastAsiaTheme="majorEastAsia" w:hAnsiTheme="majorEastAsia"/>
                                              <w:sz w:val="16"/>
                                              <w:szCs w:val="16"/>
                                            </w:rPr>
                                            <w:fldChar w:fldCharType="en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group id="グループ化 294" o:spid="_x0000_s1070" style="position:absolute;left:0;text-align:left;margin-left:.25pt;margin-top:1.45pt;width:256.2pt;height:154.3pt;z-index:252262400;mso-width-relative:margin" coordorigin="-237" coordsize="32481,19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">
                            <v:shape id="図 295" o:spid="_x0000_s1071" type="#_x0000_t75" style="position:absolute;left:-237;width:32481;height:19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l8vbEAAAA3AAAAA8AAABkcnMvZG93bnJldi54bWxEj81qwzAQhO+FvoPYQm+13JD+uVFCEwhN&#10;TqFuyHmxtraptWssxVHevgoEehxm5htmtoiuUyMNvhU28JjloIgrsS3XBvbf64dXUD4gW+yEycCZ&#10;PCzmtzczLKyc+IvGMtQqQdgXaKAJoS+09lVDDn0mPXHyfmRwGJIcam0HPCW46/Qkz5+1w5bTQoM9&#10;rRqqfsujM5Cvl7E6niXa8vNluptupR8PYsz9Xfx4BxUohv/wtb2xBiZvT3A5k46An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l8vbEAAAA3AAAAA8AAAAAAAAAAAAAAAAA&#10;nwIAAGRycy9kb3ducmV2LnhtbFBLBQYAAAAABAAEAPcAAACQAwAAAAA=&#10;">
                              <v:imagedata r:id="rId11" o:title="" croptop="36029f" cropbottom="16636f" cropleft="5866f" cropright="29702f"/>
                              <v:path arrowok="t"/>
                            </v:shape>
                            <v:shape id="図 296" o:spid="_x0000_s1072" type="#_x0000_t75" style="position:absolute;left:614;top:1364;width:14262;height:18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7NvPHAAAA3AAAAA8AAABkcnMvZG93bnJldi54bWxEj09rwkAUxO8Fv8PyhF6KbrSgJrqKFKrt&#10;QcE/F2+P7DMJZt/G7DYm375bKHgcZuY3zGLVmlI0VLvCsoLRMAJBnFpdcKbgfPoczEA4j6yxtEwK&#10;OnKwWvZeFpho++ADNUefiQBhl6CC3PsqkdKlORl0Q1sRB+9qa4M+yDqTusZHgJtSjqNoIg0WHBZy&#10;rOgjp/R2/DEK4reDv+Ptu7ns95tuOt3G7+tup9Rrv13PQXhq/TP83/7SCsbxBP7OhCM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7NvPHAAAA3AAAAA8AAAAAAAAAAAAA&#10;AAAAnwIAAGRycy9kb3ducmV2LnhtbFBLBQYAAAAABAAEAPcAAACTAwAAAAA=&#10;">
                              <v:imagedata r:id="rId12" o:title="" cropleft="8380f" cropright="5586f"/>
                              <v:path arrowok="t"/>
                            </v:shape>
                            <v:shape id="図 297" o:spid="_x0000_s1073" type="#_x0000_t75" style="position:absolute;top:1705;width:13784;height:16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C6Z7FAAAA3AAAAA8AAABkcnMvZG93bnJldi54bWxEj0FrwkAUhO8F/8PyhN7qRg+1RjdBBUvx&#10;Upq04PGRfd2EZt/G7Brjv+8WCh6HmfmG2eSjbcVAvW8cK5jPEhDEldMNGwWf5eHpBYQPyBpbx6Tg&#10;Rh7ybPKwwVS7K3/QUAQjIoR9igrqELpUSl/VZNHPXEccvW/XWwxR9kbqHq8Rblu5SJJnabHhuFBj&#10;R/uaqp/iYhVo03yZc1IWy9Hv9pfX4X13Og5KPU7H7RpEoDHcw//tN61gsVrC35l4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gumexQAAANwAAAAPAAAAAAAAAAAAAAAA&#10;AJ8CAABkcnMvZG93bnJldi54bWxQSwUGAAAAAAQABAD3AAAAkQMAAAAA&#10;">
                              <v:imagedata r:id="rId13" o:title="" croptop="1496f" cropbottom="1006f" cropleft="5534f" cropright="4846f"/>
                              <v:path arrowok="t"/>
                            </v:shape>
                            <v:shape id="テキスト ボックス 298" o:spid="_x0000_s1074" type="#_x0000_t202" style="position:absolute;top:16923;width:12553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y/sQA&#10;AADcAAAADwAAAGRycy9kb3ducmV2LnhtbERPTWvCQBC9F/wPywi9NZsGKjbNKhIQS7EHYy69TbNj&#10;EpqdjdmtSf317qHg8fG+s/VkOnGhwbWWFTxHMQjiyuqWawXlcfu0BOE8ssbOMin4Iwfr1ewhw1Tb&#10;kQ90KXwtQgi7FBU03veplK5qyKCLbE8cuJMdDPoAh1rqAccQbjqZxPFCGmw5NDTYU95Q9VP8GgUf&#10;+fYTD9+JWV67fLc/bfpz+fWi1ON82ryB8DT5u/jf/a4VJK9hbTg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8v7EAAAA3AAAAA8AAAAAAAAAAAAAAAAAmAIAAGRycy9k&#10;b3ducmV2LnhtbFBLBQYAAAAABAAEAPUAAACJAwAAAAA=&#10;" filled="f" stroked="f" strokeweight=".5pt">
                              <v:textbox>
                                <w:txbxContent>
                                  <w:p w:rsidR="009121B2" w:rsidRPr="001D7321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 xml:space="preserve">新城市営業部長　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のん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すけ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75" type="#_x0000_t202" style="position:absolute;left:18697;top:204;width:1324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          <v:textbox>
                                <w:txbxContent>
                                  <w:p w:rsidR="009121B2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9121B2" w:rsidRPr="00B531D4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76" type="#_x0000_t202" style="position:absolute;left:12760;top:7165;width:5528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          <v:textbox>
                                <w:txbxContent>
                                  <w:p w:rsidR="009121B2" w:rsidRDefault="009121B2" w:rsidP="009121B2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77" type="#_x0000_t202" style="position:absolute;left:12419;top:12897;width:16764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            <v:textbox>
                                <w:txbxContent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9121B2" w:rsidRPr="00D86836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237B90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78" type="#_x0000_t202" style="position:absolute;left:15899;top:5663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          <v:textbo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79" type="#_x0000_t202" style="position:absolute;left:16377;top:4776;width:13443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            <v:textbo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2" o:spid="_x0000_s1080" type="#_x0000_t202" style="position:absolute;left:16377;top:8666;width:1371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            <v:textbo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:rsidR="00895E1A" w:rsidRDefault="00895E1A" w:rsidP="00046FA6">
                  <w:pPr>
                    <w:ind w:right="129"/>
                    <w:jc w:val="left"/>
                    <w:rPr>
                      <w:rFonts w:asciiTheme="minorHAnsi" w:hAnsiTheme="minorHAnsi"/>
                      <w:sz w:val="24"/>
                    </w:rPr>
                  </w:pPr>
                </w:p>
                <w:p w:rsidR="00046FA6" w:rsidRDefault="00046FA6" w:rsidP="00895E1A">
                  <w:pPr>
                    <w:ind w:right="129"/>
                  </w:pPr>
                </w:p>
                <w:p w:rsidR="00046FA6" w:rsidRDefault="00046FA6" w:rsidP="00895E1A">
                  <w:pPr>
                    <w:ind w:right="129"/>
                  </w:pPr>
                </w:p>
                <w:p w:rsidR="00046FA6" w:rsidRDefault="00046FA6" w:rsidP="00895E1A">
                  <w:pPr>
                    <w:ind w:right="129"/>
                  </w:pPr>
                </w:p>
                <w:p w:rsidR="00895E1A" w:rsidRDefault="00895E1A" w:rsidP="00895E1A">
                  <w:pPr>
                    <w:ind w:right="129"/>
                  </w:pPr>
                </w:p>
              </w:tc>
            </w:tr>
          </w:tbl>
          <w:p w:rsidR="005137A7" w:rsidRDefault="005137A7" w:rsidP="009E5344"/>
        </w:tc>
        <w:tc>
          <w:tcPr>
            <w:tcW w:w="5160" w:type="dxa"/>
            <w:shd w:val="clear" w:color="auto" w:fill="auto"/>
          </w:tcPr>
          <w:p w:rsidR="004813D2" w:rsidRPr="00ED4D05" w:rsidRDefault="009121B2" w:rsidP="004813D2">
            <w:pPr>
              <w:ind w:left="129" w:right="129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8544" behindDoc="0" locked="0" layoutInCell="1" allowOverlap="1" wp14:anchorId="21EF0BA2" wp14:editId="6A9DF7FA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18448</wp:posOffset>
                      </wp:positionV>
                      <wp:extent cx="3253740" cy="1959610"/>
                      <wp:effectExtent l="0" t="0" r="3810" b="2540"/>
                      <wp:wrapNone/>
                      <wp:docPr id="382" name="グループ化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3740" cy="1959610"/>
                                <a:chOff x="0" y="0"/>
                                <a:chExt cx="3248167" cy="1959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" name="図 38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51" t="54976" r="45322" b="253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48167" cy="194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図 38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87" r="8524"/>
                                <a:stretch/>
                              </pic:blipFill>
                              <pic:spPr bwMode="auto">
                                <a:xfrm>
                                  <a:off x="61415" y="136478"/>
                                  <a:ext cx="1426191" cy="1808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5" name="図 3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44" t="2283" r="7395" b="1535"/>
                                <a:stretch/>
                              </pic:blipFill>
                              <pic:spPr bwMode="auto">
                                <a:xfrm>
                                  <a:off x="0" y="170597"/>
                                  <a:ext cx="1378424" cy="16991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86" name="テキスト ボックス 386"/>
                              <wps:cNvSpPr txBox="1"/>
                              <wps:spPr>
                                <a:xfrm>
                                  <a:off x="0" y="1692322"/>
                                  <a:ext cx="1255395" cy="267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121B2" w:rsidRPr="001D7321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 xml:space="preserve">新城市営業部長　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のん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すけ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9743" y="20472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121B2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9121B2" w:rsidRPr="00B531D4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6066" y="716507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Default="009121B2" w:rsidP="009121B2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946" y="1289713"/>
                                  <a:ext cx="16764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9121B2" w:rsidRPr="00D86836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237B90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9964" y="566382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47767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866633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グループ化 382" o:spid="_x0000_s1081" style="position:absolute;left:0;text-align:left;margin-left:-3.95pt;margin-top:1.45pt;width:256.2pt;height:154.3pt;z-index:252268544;mso-width-relative:margin" coordsize="32481,19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Tdk&#10;MzQzZWQtNzdmMC00OWFiLTlmZmQtZmQyYTkyYmRjMDM0PC9zdEV2dDppbnN0YW5jZUlEPgogICAg&#10;ICAgICAgICAgICAgICA8c3RFdnQ6d2hlbj4yMDE2LTAyLTA2VDE0OjAyOjU3KzA5OjAwPC9zdEV2&#10;dDp3aGVuPgogICAgICAgICAgICAgICAgICA8c3RFdnQ6c29mdHdhcmVBZ2VudD5BZG9iZSBQaG90&#10;b3Nob3AgQ0MgMjAxN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">
                      <v:shape id="図 383" o:spid="_x0000_s1082" type="#_x0000_t75" style="position:absolute;width:32481;height:19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4VlnDAAAA3AAAAA8AAABkcnMvZG93bnJldi54bWxEj0FrwkAUhO+F/oflFbzVjVVaia7SFsR6&#10;Kqbi+ZF9JsHseyG7xvXfd4VCj8PMfMMs19G1aqDeN8IGJuMMFHEptuHKwOFn8zwH5QOyxVaYDNzI&#10;w3r1+LDE3MqV9zQUoVIJwj5HA3UIXa61L2ty6MfSESfvJL3DkGRfadvjNcFdq1+y7FU7bDgt1NjR&#10;Z03lubg4A9nmI5aXm0RbbN9m37OddMNRjBk9xfcFqEAx/If/2l/WwHQ+hfuZdAT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hWWcMAAADcAAAADwAAAAAAAAAAAAAAAACf&#10;AgAAZHJzL2Rvd25yZXYueG1sUEsFBgAAAAAEAAQA9wAAAI8DAAAAAA==&#10;">
                        <v:imagedata r:id="rId11" o:title="" croptop="36029f" cropbottom="16636f" cropleft="5866f" cropright="29702f"/>
                        <v:path arrowok="t"/>
                      </v:shape>
                      <v:shape id="図 384" o:spid="_x0000_s1083" type="#_x0000_t75" style="position:absolute;left:614;top:1364;width:14262;height:18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lF/HAAAA3AAAAA8AAABkcnMvZG93bnJldi54bWxEj0FrwkAUhO8F/8PyBC/FbNSiMXUVEdra&#10;QwVtL709ss8kmH0bs9uY/Hu3UOhxmJlvmNWmM5VoqXGlZQWTKAZBnFldcq7g6/NlnIBwHlljZZkU&#10;9ORgsx48rDDV9sZHak8+FwHCLkUFhfd1KqXLCjLoIlsTB+9sG4M+yCaXusFbgJtKTuN4Lg2WHBYK&#10;rGlXUHY5/RgFy8ejv+Llvf0+HF77xeJtOdv2H0qNht32GYSnzv+H/9p7rWCWPMHvmXAE5Po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9dlF/HAAAA3AAAAA8AAAAAAAAAAAAA&#10;AAAAnwIAAGRycy9kb3ducmV2LnhtbFBLBQYAAAAABAAEAPcAAACTAwAAAAA=&#10;">
                        <v:imagedata r:id="rId12" o:title="" cropleft="8380f" cropright="5586f"/>
                        <v:path arrowok="t"/>
                      </v:shape>
                      <v:shape id="図 385" o:spid="_x0000_s1084" type="#_x0000_t75" style="position:absolute;top:1705;width:13784;height:16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kSzLFAAAA3AAAAA8AAABkcnMvZG93bnJldi54bWxEj09rwkAUxO9Cv8PyCt50U4t/iK5ShYr0&#10;IsYWPD6yr5vQ7NuYXWP89m5B8DjMzG+YxaqzlWip8aVjBW/DBARx7nTJRsH38XMwA+EDssbKMSm4&#10;kYfV8qW3wFS7Kx+ozYIREcI+RQVFCHUqpc8LsuiHriaO3q9rLIYoGyN1g9cIt5UcJclEWiw5LhRY&#10;06ag/C+7WAXalD/mnByzaefXm8u23a9PX61S/dfuYw4iUBee4Ud7pxW8z8bwfyYe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JEsyxQAAANwAAAAPAAAAAAAAAAAAAAAA&#10;AJ8CAABkcnMvZG93bnJldi54bWxQSwUGAAAAAAQABAD3AAAAkQMAAAAA&#10;">
                        <v:imagedata r:id="rId13" o:title="" croptop="1496f" cropbottom="1006f" cropleft="5534f" cropright="4846f"/>
                        <v:path arrowok="t"/>
                      </v:shape>
                      <v:shape id="テキスト ボックス 386" o:spid="_x0000_s1085" type="#_x0000_t202" style="position:absolute;top:16923;width:12553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aV8UA&#10;AADcAAAADwAAAGRycy9kb3ducmV2LnhtbESPQYvCMBSE7wv+h/CEva2pilKqUaQgK4sedL14ezbP&#10;tti81Car1V9vBGGPw8x8w0znranElRpXWlbQ70UgiDOrS84V7H+XXzEI55E1VpZJwZ0czGedjykm&#10;2t54S9edz0WAsEtQQeF9nUjpsoIMup6tiYN3so1BH2STS93gLcBNJQdRNJYGSw4LBdaUFpSdd39G&#10;wU+63OD2ODDxo0q/16dFfdkfRkp9dtvFBISn1v+H3+2VVjCMx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lpXxQAAANwAAAAPAAAAAAAAAAAAAAAAAJgCAABkcnMv&#10;ZG93bnJldi54bWxQSwUGAAAAAAQABAD1AAAAigMAAAAA&#10;" filled="f" stroked="f" strokeweight=".5pt">
                        <v:textbox>
                          <w:txbxContent>
                            <w:p w:rsidR="009121B2" w:rsidRPr="001D7321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 xml:space="preserve">新城市営業部長　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のん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すけ</w:t>
                              </w:r>
                            </w:p>
                          </w:txbxContent>
                        </v:textbox>
                      </v:shape>
                      <v:shape id="テキスト ボックス 2" o:spid="_x0000_s1086" type="#_x0000_t202" style="position:absolute;left:18697;top:204;width:1324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      <v:textbox>
                          <w:txbxContent>
                            <w:p w:rsidR="009121B2" w:rsidRDefault="009121B2" w:rsidP="009121B2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9121B2" w:rsidRPr="00B531D4" w:rsidRDefault="009121B2" w:rsidP="009121B2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7" type="#_x0000_t202" style="position:absolute;left:12760;top:7165;width:5528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+X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F+XcAAAADcAAAADwAAAAAAAAAAAAAAAACYAgAAZHJzL2Rvd25y&#10;ZXYueG1sUEsFBgAAAAAEAAQA9QAAAIUDAAAAAA==&#10;" filled="f" stroked="f">
                        <v:textbox>
                          <w:txbxContent>
                            <w:p w:rsidR="009121B2" w:rsidRDefault="009121B2" w:rsidP="009121B2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8" type="#_x0000_t202" style="position:absolute;left:12419;top:12897;width:16764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bx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Cx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dvGxQAAANwAAAAPAAAAAAAAAAAAAAAAAJgCAABkcnMv&#10;ZG93bnJldi54bWxQSwUGAAAAAAQABAD1AAAAigMAAAAA&#10;" filled="f" stroked="f">
                        <v:textbox>
                          <w:txbxContent>
                            <w:p w:rsidR="009121B2" w:rsidRDefault="009121B2" w:rsidP="009121B2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住所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9121B2" w:rsidRPr="00D86836" w:rsidRDefault="009121B2" w:rsidP="009121B2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237B90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  <w:u w:color="FFFFFF" w:themeColor="background1"/>
                                </w:rPr>
                                <w:t>TEL: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9" type="#_x0000_t202" style="position:absolute;left:15899;top:5663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khs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7khsAAAADcAAAADwAAAAAAAAAAAAAAAACYAgAAZHJzL2Rvd25y&#10;ZXYueG1sUEsFBgAAAAAEAAQA9QAAAIUDAAAAAA=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0" type="#_x0000_t202" style="position:absolute;left:16377;top:4776;width:13443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1" type="#_x0000_t202" style="position:absolute;left:16377;top:8666;width:1371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ih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r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4oXEAAAA3AAAAA8AAAAAAAAAAAAAAAAAmAIAAGRycy9k&#10;b3ducmV2LnhtbFBLBQYAAAAABAAEAPUAAACJAwAAAAA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9473DD" w:rsidRDefault="009473DD" w:rsidP="009E5344">
            <w:pPr>
              <w:rPr>
                <w:rFonts w:asciiTheme="minorHAnsi" w:hAnsiTheme="minorHAnsi"/>
                <w:sz w:val="24"/>
              </w:rPr>
            </w:pPr>
          </w:p>
          <w:p w:rsidR="009473DD" w:rsidRDefault="009473DD" w:rsidP="009E5344"/>
          <w:p w:rsidR="009473DD" w:rsidRDefault="009473DD" w:rsidP="009E5344"/>
          <w:p w:rsidR="009473DD" w:rsidRDefault="009473DD" w:rsidP="009E5344"/>
          <w:p w:rsidR="005137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Default="005137A7" w:rsidP="009E5344"/>
          <w:p w:rsidR="005137A7" w:rsidRDefault="005137A7" w:rsidP="009E5344">
            <w:pPr>
              <w:rPr>
                <w:noProof/>
              </w:rPr>
            </w:pPr>
          </w:p>
          <w:p w:rsidR="005137A7" w:rsidRPr="00895CA7" w:rsidRDefault="005137A7" w:rsidP="009E5344"/>
        </w:tc>
      </w:tr>
      <w:tr w:rsidR="005137A7" w:rsidTr="009E5344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5137A7" w:rsidRDefault="009121B2" w:rsidP="009E534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4448" behindDoc="0" locked="0" layoutInCell="1" allowOverlap="1" wp14:anchorId="715C2C24" wp14:editId="78165D28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40788</wp:posOffset>
                      </wp:positionV>
                      <wp:extent cx="3253740" cy="1959610"/>
                      <wp:effectExtent l="0" t="0" r="3810" b="2540"/>
                      <wp:wrapNone/>
                      <wp:docPr id="310" name="グループ化 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3740" cy="1959610"/>
                                <a:chOff x="-23709" y="0"/>
                                <a:chExt cx="3248167" cy="1959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図 3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51" t="54976" r="45322" b="25384"/>
                                <a:stretch/>
                              </pic:blipFill>
                              <pic:spPr bwMode="auto">
                                <a:xfrm>
                                  <a:off x="-23709" y="0"/>
                                  <a:ext cx="3248167" cy="194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" name="図 3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87" r="8524"/>
                                <a:stretch/>
                              </pic:blipFill>
                              <pic:spPr bwMode="auto">
                                <a:xfrm>
                                  <a:off x="61415" y="136478"/>
                                  <a:ext cx="1426191" cy="1808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1" name="図 3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44" t="2283" r="7395" b="1535"/>
                                <a:stretch/>
                              </pic:blipFill>
                              <pic:spPr bwMode="auto">
                                <a:xfrm>
                                  <a:off x="0" y="170597"/>
                                  <a:ext cx="1378424" cy="16991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42" name="テキスト ボックス 342"/>
                              <wps:cNvSpPr txBox="1"/>
                              <wps:spPr>
                                <a:xfrm>
                                  <a:off x="0" y="1692322"/>
                                  <a:ext cx="1255395" cy="267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121B2" w:rsidRPr="001D7321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 xml:space="preserve">新城市営業部長　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のん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すけ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9743" y="20472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121B2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9121B2" w:rsidRPr="00B531D4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6066" y="716507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Default="009121B2" w:rsidP="009121B2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946" y="1289713"/>
                                  <a:ext cx="16764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9121B2" w:rsidRPr="00D86836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237B90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9964" y="566382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47767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866633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グループ化 310" o:spid="_x0000_s1092" style="position:absolute;left:0;text-align:left;margin-left:.75pt;margin-top:3.2pt;width:256.2pt;height:154.3pt;z-index:252264448;mso-width-relative:margin" coordorigin="-237" coordsize="32481,19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h&#10;N2QzNDNlZC03N2YwLTQ5YWItOWZmZC1mZDJhOTJiZGMwMzQ8L3N0RXZ0Omluc3RhbmNlSUQ+CiAg&#10;ICAgICAgICAgICAgICAgIDxzdEV2dDp3aGVuPjIwMTYtMDItMDZUMTQ6MDI6NTcrMDk6MDA8L3N0&#10;RXZ0OndoZW4+CiAgICAgICAgICAgICAgICAgIDxzdEV2dDpzb2Z0d2FyZUFnZW50PkFkb2JlIFBo&#10;b3Rvc2hvcCBDQyAyMDE1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">
                      <v:shape id="図 322" o:spid="_x0000_s1093" type="#_x0000_t75" style="position:absolute;left:-237;width:32481;height:19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rPjEAAAA3AAAAA8AAABkcnMvZG93bnJldi54bWxEj0FrwkAUhO+F/oflFbzVTVNpJbpKWxDt&#10;qTSK50f2mYRm3wvZNa7/3i0Uehxm5htmuY6uUyMNvhU28DTNQBFXYluuDRz2m8c5KB+QLXbCZOBK&#10;Htar+7slFlYu/E1jGWqVIOwLNNCE0Bda+6ohh34qPXHyTjI4DEkOtbYDXhLcdTrPshftsOW00GBP&#10;Hw1VP+XZGcg277E6XyXacvs6+5p9Sj8exZjJQ3xbgAoUw3/4r72zBp7zHH7PpCO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SrPjEAAAA3AAAAA8AAAAAAAAAAAAAAAAA&#10;nwIAAGRycy9kb3ducmV2LnhtbFBLBQYAAAAABAAEAPcAAACQAwAAAAA=&#10;">
                        <v:imagedata r:id="rId11" o:title="" croptop="36029f" cropbottom="16636f" cropleft="5866f" cropright="29702f"/>
                        <v:path arrowok="t"/>
                      </v:shape>
                      <v:shape id="図 323" o:spid="_x0000_s1094" type="#_x0000_t75" style="position:absolute;left:614;top:1364;width:14262;height:18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SUxHHAAAA3AAAAA8AAABkcnMvZG93bnJldi54bWxEj09rwkAUxO8Fv8PyhF6KbjRQNbqKFKrt&#10;QcE/F2+P7DMJZt/G7DYm375bKHgcZuY3zGLVmlI0VLvCsoLRMAJBnFpdcKbgfPocTEE4j6yxtEwK&#10;OnKwWvZeFpho++ADNUefiQBhl6CC3PsqkdKlORl0Q1sRB+9qa4M+yDqTusZHgJtSjqPoXRosOCzk&#10;WNFHTunt+GMUzN4O/o637+ay32+6yWQ7i9fdTqnXfrueg/DU+mf4v/2lFcTjGP7OhCM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SUxHHAAAA3AAAAA8AAAAAAAAAAAAA&#10;AAAAnwIAAGRycy9kb3ducmV2LnhtbFBLBQYAAAAABAAEAPcAAACTAwAAAAA=&#10;">
                        <v:imagedata r:id="rId12" o:title="" cropleft="8380f" cropright="5586f"/>
                        <v:path arrowok="t"/>
                      </v:shape>
                      <v:shape id="図 341" o:spid="_x0000_s1095" type="#_x0000_t75" style="position:absolute;top:1705;width:13784;height:16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96vFAAAA3AAAAA8AAABkcnMvZG93bnJldi54bWxEj0FrwkAUhO+C/2F5gre6sUotqauooIiX&#10;Yqzg8ZF93QSzb9PsGtN/3xUKHoeZ+YaZLztbiZYaXzpWMB4lIIhzp0s2Cr5O25d3ED4ga6wck4Jf&#10;8rBc9HtzTLW785HaLBgRIexTVFCEUKdS+rwgi37kauLofbvGYoiyMVI3eI9wW8nXJHmTFkuOCwXW&#10;tCkov2Y3q0Cb8mx+klM26/x6c9u1n+vLoVVqOOhWHyACdeEZ/m/vtYLJdAyPM/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pverxQAAANwAAAAPAAAAAAAAAAAAAAAA&#10;AJ8CAABkcnMvZG93bnJldi54bWxQSwUGAAAAAAQABAD3AAAAkQMAAAAA&#10;">
                        <v:imagedata r:id="rId13" o:title="" croptop="1496f" cropbottom="1006f" cropleft="5534f" cropright="4846f"/>
                        <v:path arrowok="t"/>
                      </v:shape>
                      <v:shape id="テキスト ボックス 342" o:spid="_x0000_s1096" type="#_x0000_t202" style="position:absolute;top:16923;width:12553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mzs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t5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k5s7HAAAA3AAAAA8AAAAAAAAAAAAAAAAAmAIAAGRy&#10;cy9kb3ducmV2LnhtbFBLBQYAAAAABAAEAPUAAACMAwAAAAA=&#10;" filled="f" stroked="f" strokeweight=".5pt">
                        <v:textbox>
                          <w:txbxContent>
                            <w:p w:rsidR="009121B2" w:rsidRPr="001D7321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 xml:space="preserve">新城市営業部長　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のん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すけ</w:t>
                              </w:r>
                            </w:p>
                          </w:txbxContent>
                        </v:textbox>
                      </v:shape>
                      <v:shape id="テキスト ボックス 2" o:spid="_x0000_s1097" type="#_x0000_t202" style="position:absolute;left:18697;top:204;width:1324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      <v:textbox>
                          <w:txbxContent>
                            <w:p w:rsidR="009121B2" w:rsidRDefault="009121B2" w:rsidP="009121B2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9121B2" w:rsidRPr="00B531D4" w:rsidRDefault="009121B2" w:rsidP="009121B2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8" type="#_x0000_t202" style="position:absolute;left:12760;top:7165;width:5528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          <v:textbox>
                          <w:txbxContent>
                            <w:p w:rsidR="009121B2" w:rsidRDefault="009121B2" w:rsidP="009121B2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9" type="#_x0000_t202" style="position:absolute;left:12419;top:12897;width:16764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      <v:textbox>
                          <w:txbxContent>
                            <w:p w:rsidR="009121B2" w:rsidRDefault="009121B2" w:rsidP="009121B2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住所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9121B2" w:rsidRPr="00D86836" w:rsidRDefault="009121B2" w:rsidP="009121B2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237B90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  <w:u w:color="FFFFFF" w:themeColor="background1"/>
                                </w:rPr>
                                <w:t>TEL: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0" type="#_x0000_t202" style="position:absolute;left:15899;top:5663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K1s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CtbEAAAA3AAAAA8AAAAAAAAAAAAAAAAAmAIAAGRycy9k&#10;b3ducmV2LnhtbFBLBQYAAAAABAAEAPUAAACJAwAAAAA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1" type="#_x0000_t202" style="position:absolute;left:16377;top:4776;width:13443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So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kqLEAAAA3AAAAA8AAAAAAAAAAAAAAAAAmAIAAGRycy9k&#10;b3ducmV2LnhtbFBLBQYAAAAABAAEAPUAAACJAwAAAAA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2" type="#_x0000_t202" style="position:absolute;left:16377;top:8666;width:1371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160" w:type="dxa"/>
            <w:shd w:val="clear" w:color="auto" w:fill="auto"/>
          </w:tcPr>
          <w:p w:rsidR="005137A7" w:rsidRDefault="009121B2" w:rsidP="009E534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0592" behindDoc="0" locked="0" layoutInCell="1" allowOverlap="1" wp14:anchorId="15AD6074" wp14:editId="3759F11F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19685</wp:posOffset>
                      </wp:positionV>
                      <wp:extent cx="3253740" cy="1959610"/>
                      <wp:effectExtent l="0" t="0" r="3810" b="2540"/>
                      <wp:wrapNone/>
                      <wp:docPr id="395" name="グループ化 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3740" cy="1959610"/>
                                <a:chOff x="0" y="0"/>
                                <a:chExt cx="3248167" cy="1959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5" name="図 4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51" t="54976" r="45322" b="253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48167" cy="194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6" name="図 4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87" r="8524"/>
                                <a:stretch/>
                              </pic:blipFill>
                              <pic:spPr bwMode="auto">
                                <a:xfrm>
                                  <a:off x="61415" y="136478"/>
                                  <a:ext cx="1426191" cy="1808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7" name="図 4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44" t="2283" r="7395" b="1535"/>
                                <a:stretch/>
                              </pic:blipFill>
                              <pic:spPr bwMode="auto">
                                <a:xfrm>
                                  <a:off x="0" y="170597"/>
                                  <a:ext cx="1378424" cy="16991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38" name="テキスト ボックス 438"/>
                              <wps:cNvSpPr txBox="1"/>
                              <wps:spPr>
                                <a:xfrm>
                                  <a:off x="0" y="1692322"/>
                                  <a:ext cx="1255395" cy="267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121B2" w:rsidRPr="001D7321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 xml:space="preserve">新城市営業部長　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のん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すけ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9743" y="20472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121B2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9121B2" w:rsidRPr="00B531D4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6066" y="716507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Default="009121B2" w:rsidP="009121B2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4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946" y="1289713"/>
                                  <a:ext cx="16764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9121B2" w:rsidRPr="00D86836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237B90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4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9964" y="566382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47767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4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866633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グループ化 395" o:spid="_x0000_s1103" style="position:absolute;left:0;text-align:left;margin-left:-4.15pt;margin-top:1.55pt;width:256.2pt;height:154.3pt;z-index:252270592;mso-width-relative:margin" coordsize="32481,19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YTdkMzQzZWQtNzdmMC00OWFiLTlmZmQt&#10;ZmQyYTkyYmRjMDM0PC9zdEV2dDppbnN0YW5jZUlEPgogICAgICAgICAgICAgICAgICA8c3RFdnQ6&#10;d2hlbj4yMDE2LTAyLTA2VDE0OjAyOjU3KzA5OjAwPC9zdEV2dDp3aGVuPgogICAgICAgICAgICAg&#10;ICAgICA8c3RFdnQ6c29mdHdhcmVBZ2VudD5BZG9iZSBQaG90b3Nob3AgQ0MgMjAx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">
                      <v:shape id="図 435" o:spid="_x0000_s1104" type="#_x0000_t75" style="position:absolute;width:32481;height:19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IbzTEAAAA3AAAAA8AAABkcnMvZG93bnJldi54bWxEj0FLw0AUhO+C/2F5Qm92o41tid0WFUr1&#10;JKal50f2mQSz74XsNt3++64geBxm5htmtYmuUyMNvhU28DDNQBFXYluuDRz22/slKB+QLXbCZOBC&#10;Hjbr25sVFlbO/EVjGWqVIOwLNNCE0Bda+6ohh34qPXHyvmVwGJIcam0HPCe46/Rjls21w5bTQoM9&#10;vTVU/ZQnZyDbvsbqdJFoy90i/8w/pB+PYszkLr48gwoUw3/4r/1uDeSzJ/g9k46AX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IbzTEAAAA3AAAAA8AAAAAAAAAAAAAAAAA&#10;nwIAAGRycy9kb3ducmV2LnhtbFBLBQYAAAAABAAEAPcAAACQAwAAAAA=&#10;">
                        <v:imagedata r:id="rId11" o:title="" croptop="36029f" cropbottom="16636f" cropleft="5866f" cropright="29702f"/>
                        <v:path arrowok="t"/>
                      </v:shape>
                      <v:shape id="図 436" o:spid="_x0000_s1105" type="#_x0000_t75" style="position:absolute;left:614;top:1364;width:14262;height:18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WqzHHAAAA3AAAAA8AAABkcnMvZG93bnJldi54bWxEj09rwkAUxO8Fv8PyBC+lbqol1ugqImjt&#10;oYK2l94e2WcSzL5Ns2v+fPuuUOhxmJnfMMt1Z0rRUO0KywqexxEI4tTqgjMFX5+7p1cQziNrLC2T&#10;gp4crFeDhyUm2rZ8oubsMxEg7BJUkHtfJVK6NCeDbmwr4uBdbG3QB1lnUtfYBrgp5SSKYmmw4LCQ&#10;Y0XbnNLr+WYUzB9P/gev78338bjvZ7O3+XTTfyg1GnabBQhPnf8P/7UPWsHLNIb7mXAE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PWqzHHAAAA3AAAAA8AAAAAAAAAAAAA&#10;AAAAnwIAAGRycy9kb3ducmV2LnhtbFBLBQYAAAAABAAEAPcAAACTAwAAAAA=&#10;">
                        <v:imagedata r:id="rId12" o:title="" cropleft="8380f" cropright="5586f"/>
                        <v:path arrowok="t"/>
                      </v:shape>
                      <v:shape id="図 437" o:spid="_x0000_s1106" type="#_x0000_t75" style="position:absolute;top:1705;width:13784;height:16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vdFzFAAAA3AAAAA8AAABkcnMvZG93bnJldi54bWxEj0+LwjAUxO/CfofwFvam6f5BpRplFRTx&#10;slgVPD6aZ1q2ealNrN1vbxYEj8PM/IaZzjtbiZYaXzpW8D5IQBDnTpdsFBz2q/4YhA/IGivHpOCP&#10;PMxnL70pptrdeEdtFoyIEPYpKihCqFMpfV6QRT9wNXH0zq6xGKJsjNQN3iLcVvIjSYbSYslxocCa&#10;lgXlv9nVKtCmPJpLss9GnV8sr+v2Z3Hatkq9vXbfExCBuvAMP9obreDrcwT/Z+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r3RcxQAAANwAAAAPAAAAAAAAAAAAAAAA&#10;AJ8CAABkcnMvZG93bnJldi54bWxQSwUGAAAAAAQABAD3AAAAkQMAAAAA&#10;">
                        <v:imagedata r:id="rId13" o:title="" croptop="1496f" cropbottom="1006f" cropleft="5534f" cropright="4846f"/>
                        <v:path arrowok="t"/>
                      </v:shape>
                      <v:shape id="テキスト ボックス 438" o:spid="_x0000_s1107" type="#_x0000_t202" style="position:absolute;top:16923;width:12553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vPMIA&#10;AADcAAAADwAAAGRycy9kb3ducmV2LnhtbERPy4rCMBTdD/gP4QruxtTHiFSjSEEUcRY+Nu6uzbUt&#10;Nje1iVr9+sliwOXhvKfzxpTiQbUrLCvodSMQxKnVBWcKjofl9xiE88gaS8uk4EUO5rPW1xRjbZ+8&#10;o8feZyKEsItRQe59FUvp0pwMuq6tiAN3sbVBH2CdSV3jM4SbUvajaCQNFhwacqwoySm97u9GwSZZ&#10;/uLu3Dfjd5mstpdFdTuefpTqtJvFBISnxn/E/+61VjAchLX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4G88wgAAANwAAAAPAAAAAAAAAAAAAAAAAJgCAABkcnMvZG93&#10;bnJldi54bWxQSwUGAAAAAAQABAD1AAAAhwMAAAAA&#10;" filled="f" stroked="f" strokeweight=".5pt">
                        <v:textbox>
                          <w:txbxContent>
                            <w:p w:rsidR="009121B2" w:rsidRPr="001D7321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 xml:space="preserve">新城市営業部長　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のん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すけ</w:t>
                              </w:r>
                            </w:p>
                          </w:txbxContent>
                        </v:textbox>
                      </v:shape>
                      <v:shape id="テキスト ボックス 2" o:spid="_x0000_s1108" type="#_x0000_t202" style="position:absolute;left:18697;top:204;width:1324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fR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u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30TEAAAA3AAAAA8AAAAAAAAAAAAAAAAAmAIAAGRycy9k&#10;b3ducmV2LnhtbFBLBQYAAAAABAAEAPUAAACJAwAAAAA=&#10;" filled="f" stroked="f">
                        <v:textbox>
                          <w:txbxContent>
                            <w:p w:rsidR="009121B2" w:rsidRDefault="009121B2" w:rsidP="009121B2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9121B2" w:rsidRPr="00B531D4" w:rsidRDefault="009121B2" w:rsidP="009121B2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9" type="#_x0000_t202" style="position:absolute;left:12760;top:7165;width:5528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FpM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QFpMAAAADcAAAADwAAAAAAAAAAAAAAAACYAgAAZHJzL2Rvd25y&#10;ZXYueG1sUEsFBgAAAAAEAAQA9QAAAIUDAAAAAA==&#10;" filled="f" stroked="f">
                        <v:textbox>
                          <w:txbxContent>
                            <w:p w:rsidR="009121B2" w:rsidRDefault="009121B2" w:rsidP="009121B2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0" type="#_x0000_t202" style="position:absolute;left:12419;top:12897;width:16764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gP8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Wwv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oD/EAAAA3AAAAA8AAAAAAAAAAAAAAAAAmAIAAGRycy9k&#10;b3ducmV2LnhtbFBLBQYAAAAABAAEAPUAAACJAwAAAAA=&#10;" filled="f" stroked="f">
                        <v:textbox>
                          <w:txbxContent>
                            <w:p w:rsidR="009121B2" w:rsidRDefault="009121B2" w:rsidP="009121B2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住所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9121B2" w:rsidRPr="00D86836" w:rsidRDefault="009121B2" w:rsidP="009121B2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237B90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  <w:u w:color="FFFFFF" w:themeColor="background1"/>
                                </w:rPr>
                                <w:t>TEL: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1" type="#_x0000_t202" style="position:absolute;left:15899;top:5663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+SM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o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KPkjEAAAA3AAAAA8AAAAAAAAAAAAAAAAAmAIAAGRycy9k&#10;b3ducmV2LnhtbFBLBQYAAAAABAAEAPUAAACJAwAAAAA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2" type="#_x0000_t202" style="position:absolute;left:16377;top:4776;width:13443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3" type="#_x0000_t202" style="position:absolute;left:16377;top:8666;width:1371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Dp8QA&#10;AADcAAAADwAAAGRycy9kb3ducmV2LnhtbESPzWrDMBCE74W8g9hAbrWU4pbEiRJCS6Cnljo/kNti&#10;bWwTa2Us1XbfvioUchxm5htmvR1tI3rqfO1YwzxRIIgLZ2ouNRwP+8cFCB+QDTaOScMPedhuJg9r&#10;zIwb+Iv6PJQiQthnqKEKoc2k9EVFFn3iWuLoXV1nMUTZldJ0OES4beSTUi/SYs1xocKWXisqbvm3&#10;1XD6uF7Oqfos3+xzO7hRSbZLqfVs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A6fEAAAA3AAAAA8AAAAAAAAAAAAAAAAAmAIAAGRycy9k&#10;b3ducmV2LnhtbFBLBQYAAAAABAAEAPUAAACJAwAAAAA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Default="005137A7" w:rsidP="009E5344"/>
          <w:p w:rsidR="005137A7" w:rsidRDefault="005137A7" w:rsidP="009E5344">
            <w:pPr>
              <w:rPr>
                <w:noProof/>
              </w:rPr>
            </w:pPr>
          </w:p>
          <w:p w:rsidR="005137A7" w:rsidRPr="00895CA7" w:rsidRDefault="005137A7" w:rsidP="009E5344"/>
        </w:tc>
      </w:tr>
      <w:tr w:rsidR="005137A7" w:rsidTr="009E5344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0F3DEF" w:rsidRDefault="009121B2" w:rsidP="009E53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66496" behindDoc="0" locked="0" layoutInCell="1" allowOverlap="1" wp14:anchorId="02669ED3" wp14:editId="35E7AD3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34438</wp:posOffset>
                      </wp:positionV>
                      <wp:extent cx="3253740" cy="1959610"/>
                      <wp:effectExtent l="0" t="0" r="3810" b="2540"/>
                      <wp:wrapNone/>
                      <wp:docPr id="367" name="グループ化 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3740" cy="1959610"/>
                                <a:chOff x="-23709" y="0"/>
                                <a:chExt cx="3248167" cy="1959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8" name="図 3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51" t="54976" r="45322" b="25384"/>
                                <a:stretch/>
                              </pic:blipFill>
                              <pic:spPr bwMode="auto">
                                <a:xfrm>
                                  <a:off x="-23709" y="0"/>
                                  <a:ext cx="3248167" cy="194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" name="図 36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87" r="8524"/>
                                <a:stretch/>
                              </pic:blipFill>
                              <pic:spPr bwMode="auto">
                                <a:xfrm>
                                  <a:off x="61415" y="136478"/>
                                  <a:ext cx="1426191" cy="1808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図 37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44" t="2283" r="7395" b="1535"/>
                                <a:stretch/>
                              </pic:blipFill>
                              <pic:spPr bwMode="auto">
                                <a:xfrm>
                                  <a:off x="0" y="170597"/>
                                  <a:ext cx="1378424" cy="16991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71" name="テキスト ボックス 371"/>
                              <wps:cNvSpPr txBox="1"/>
                              <wps:spPr>
                                <a:xfrm>
                                  <a:off x="0" y="1692322"/>
                                  <a:ext cx="1255395" cy="267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121B2" w:rsidRPr="001D7321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 xml:space="preserve">新城市営業部長　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のん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すけ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9743" y="20472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121B2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9121B2" w:rsidRPr="00B531D4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6066" y="716507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Default="009121B2" w:rsidP="009121B2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7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946" y="1289713"/>
                                  <a:ext cx="16764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9121B2" w:rsidRPr="00D86836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237B90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7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9964" y="566382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47767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866633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グループ化 367" o:spid="_x0000_s1114" style="position:absolute;left:0;text-align:left;margin-left:.45pt;margin-top:2.7pt;width:256.2pt;height:154.3pt;z-index:252266496;mso-width-relative:margin" coordorigin="-237" coordsize="32481,19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">
                      <v:shape id="図 368" o:spid="_x0000_s1115" type="#_x0000_t75" style="position:absolute;left:-237;width:32481;height:19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ItLAAAAA3AAAAA8AAABkcnMvZG93bnJldi54bWxET01rwkAQvQv+h2UK3nRTFS2pq6ggtqdi&#10;LD0P2WkSmp0J2TWu/757KPT4eN+bXXStGqj3jbCB51kGirgU23Bl4PN6mr6A8gHZYitMBh7kYbcd&#10;jzaYW7nzhYYiVCqFsM/RQB1Cl2vty5oc+pl0xIn7lt5hSLCvtO3xnsJdq+dZttIOG04NNXZ0rKn8&#10;KW7OQHY6xPL2kGiL83r5sXyXbvgSYyZPcf8KKlAM/+I/95s1sFiltelMOgJ6+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FAi0sAAAADcAAAADwAAAAAAAAAAAAAAAACfAgAA&#10;ZHJzL2Rvd25yZXYueG1sUEsFBgAAAAAEAAQA9wAAAIwDAAAAAA==&#10;">
                        <v:imagedata r:id="rId11" o:title="" croptop="36029f" cropbottom="16636f" cropleft="5866f" cropright="29702f"/>
                        <v:path arrowok="t"/>
                      </v:shape>
                      <v:shape id="図 369" o:spid="_x0000_s1116" type="#_x0000_t75" style="position:absolute;left:614;top:1364;width:14262;height:18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Q3TvHAAAA3AAAAA8AAABkcnMvZG93bnJldi54bWxEj0uLwkAQhO8L+x+GXvCy6EQF3URHkYV9&#10;eFDwcfHWZNokmOmJmdmY/HtHEPZYVNVX1HzZmlI0VLvCsoLhIAJBnFpdcKbgePjqf4BwHlljaZkU&#10;dORguXh9mWOi7Y131Ox9JgKEXYIKcu+rREqX5mTQDWxFHLyzrQ36IOtM6hpvAW5KOYqiiTRYcFjI&#10;saLPnNLL/s8oiN93/oqXdXPabr+76fQnHq+6jVK9t3Y1A+Gp9f/hZ/tXKxhPYnicCUdAL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FQ3TvHAAAA3AAAAA8AAAAAAAAAAAAA&#10;AAAAnwIAAGRycy9kb3ducmV2LnhtbFBLBQYAAAAABAAEAPcAAACTAwAAAAA=&#10;">
                        <v:imagedata r:id="rId12" o:title="" cropleft="8380f" cropright="5586f"/>
                        <v:path arrowok="t"/>
                      </v:shape>
                      <v:shape id="図 370" o:spid="_x0000_s1117" type="#_x0000_t75" style="position:absolute;top:1705;width:13784;height:16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GmI3BAAAA3AAAAA8AAABkcnMvZG93bnJldi54bWxET02LwjAQvQv+hzDC3jRVYZVqFBWUZS+L&#10;VcHj0IxpsZnUJtbuv98cFjw+3vdy3dlKtNT40rGC8SgBQZw7XbJRcD7th3MQPiBrrByTgl/ysF71&#10;e0tMtXvxkdosGBFD2KeooAihTqX0eUEW/cjVxJG7ucZiiLAxUjf4iuG2kpMk+ZQWS44NBda0Kyi/&#10;Z0+rQJvyYh7JKZt1frt7Htqf7fW7Vepj0G0WIAJ14S3+d39pBdNZnB/PxCM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GmI3BAAAA3AAAAA8AAAAAAAAAAAAAAAAAnwIA&#10;AGRycy9kb3ducmV2LnhtbFBLBQYAAAAABAAEAPcAAACNAwAAAAA=&#10;">
                        <v:imagedata r:id="rId13" o:title="" croptop="1496f" cropbottom="1006f" cropleft="5534f" cropright="4846f"/>
                        <v:path arrowok="t"/>
                      </v:shape>
                      <v:shape id="テキスト ボックス 371" o:spid="_x0000_s1118" type="#_x0000_t202" style="position:absolute;top:16923;width:12553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yBM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s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qyBMYAAADcAAAADwAAAAAAAAAAAAAAAACYAgAAZHJz&#10;L2Rvd25yZXYueG1sUEsFBgAAAAAEAAQA9QAAAIsDAAAAAA==&#10;" filled="f" stroked="f" strokeweight=".5pt">
                        <v:textbox>
                          <w:txbxContent>
                            <w:p w:rsidR="009121B2" w:rsidRPr="001D7321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 xml:space="preserve">新城市営業部長　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のん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すけ</w:t>
                              </w:r>
                            </w:p>
                          </w:txbxContent>
                        </v:textbox>
                      </v:shape>
                      <v:shape id="テキスト ボックス 2" o:spid="_x0000_s1119" type="#_x0000_t202" style="position:absolute;left:18697;top:204;width:1324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      <v:textbox>
                          <w:txbxContent>
                            <w:p w:rsidR="009121B2" w:rsidRDefault="009121B2" w:rsidP="009121B2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9121B2" w:rsidRPr="00B531D4" w:rsidRDefault="009121B2" w:rsidP="009121B2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20" type="#_x0000_t202" style="position:absolute;left:12760;top:7165;width:5528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      <v:textbox>
                          <w:txbxContent>
                            <w:p w:rsidR="009121B2" w:rsidRDefault="009121B2" w:rsidP="009121B2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21" type="#_x0000_t202" style="position:absolute;left:12419;top:12897;width:16764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      <v:textbox>
                          <w:txbxContent>
                            <w:p w:rsidR="009121B2" w:rsidRDefault="009121B2" w:rsidP="009121B2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住所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9121B2" w:rsidRPr="00D86836" w:rsidRDefault="009121B2" w:rsidP="009121B2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237B90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  <w:u w:color="FFFFFF" w:themeColor="background1"/>
                                </w:rPr>
                                <w:t>TEL: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22" type="#_x0000_t202" style="position:absolute;left:15899;top:5663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23" type="#_x0000_t202" style="position:absolute;left:16377;top:4776;width:13443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24" type="#_x0000_t202" style="position:absolute;left:16377;top:8666;width:1371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137A7" w:rsidRDefault="005137A7" w:rsidP="009E5344"/>
        </w:tc>
        <w:tc>
          <w:tcPr>
            <w:tcW w:w="5160" w:type="dxa"/>
            <w:shd w:val="clear" w:color="auto" w:fill="auto"/>
          </w:tcPr>
          <w:p w:rsidR="005137A7" w:rsidRDefault="009121B2" w:rsidP="009E5344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2640" behindDoc="0" locked="0" layoutInCell="1" allowOverlap="1" wp14:anchorId="28EB05D6" wp14:editId="5B4BA367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38100</wp:posOffset>
                      </wp:positionV>
                      <wp:extent cx="3253740" cy="1959610"/>
                      <wp:effectExtent l="0" t="0" r="3810" b="2540"/>
                      <wp:wrapNone/>
                      <wp:docPr id="445" name="グループ化 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3740" cy="1959610"/>
                                <a:chOff x="0" y="0"/>
                                <a:chExt cx="3248167" cy="1959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6" name="図 4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51" t="54976" r="45322" b="253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48167" cy="1944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" name="図 44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87" r="8524"/>
                                <a:stretch/>
                              </pic:blipFill>
                              <pic:spPr bwMode="auto">
                                <a:xfrm>
                                  <a:off x="61415" y="136478"/>
                                  <a:ext cx="1426191" cy="1808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図 44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44" t="2283" r="7395" b="1535"/>
                                <a:stretch/>
                              </pic:blipFill>
                              <pic:spPr bwMode="auto">
                                <a:xfrm>
                                  <a:off x="0" y="170597"/>
                                  <a:ext cx="1378424" cy="16991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49" name="テキスト ボックス 449"/>
                              <wps:cNvSpPr txBox="1"/>
                              <wps:spPr>
                                <a:xfrm>
                                  <a:off x="0" y="1692322"/>
                                  <a:ext cx="1255395" cy="267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121B2" w:rsidRPr="001D7321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 xml:space="preserve">新城市営業部長　</w:t>
                                    </w:r>
                                    <w:proofErr w:type="gramStart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のん</w:t>
                                    </w:r>
                                    <w:proofErr w:type="gramEnd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2"/>
                                        <w:szCs w:val="12"/>
                                      </w:rPr>
                                      <w:t>すけ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9743" y="20472"/>
                                  <a:ext cx="13239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121B2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 xml:space="preserve">○○○○○ </w:t>
                                    </w:r>
                                  </w:p>
                                  <w:p w:rsidR="009121B2" w:rsidRPr="00B531D4" w:rsidRDefault="009121B2" w:rsidP="009121B2">
                                    <w:pPr>
                                      <w:spacing w:line="240" w:lineRule="exact"/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20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6066" y="716507"/>
                                  <a:ext cx="552734" cy="327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Default="009121B2" w:rsidP="009121B2">
                                    <w: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階級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fldChar w:fldCharType="separate"/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○○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52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1946" y="1289713"/>
                                  <a:ext cx="167640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instrText xml:space="preserve"> REF </w:instrText>
                                    </w:r>
                                    <w:r>
                                      <w:instrText>住所</w:instrText>
                                    </w:r>
                                    <w:r>
                                      <w:instrText xml:space="preserve"> \h </w:instrTex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D86836"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〒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</w:t>
                                    </w:r>
                                  </w:p>
                                  <w:p w:rsidR="009121B2" w:rsidRPr="00D86836" w:rsidRDefault="009121B2" w:rsidP="009121B2">
                                    <w:pPr>
                                      <w:spacing w:line="180" w:lineRule="exact"/>
                                      <w:ind w:right="57"/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住所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8"/>
                                        <w:szCs w:val="18"/>
                                      </w:rPr>
                                      <w:t>○○○○○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237B90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  <w:u w:color="FFFFFF" w:themeColor="background1"/>
                                      </w:rPr>
                                      <w:t>TEL: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  <w:ind w:right="129"/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D86836"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FAX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:(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</w:t>
                                    </w:r>
                                  </w:p>
                                  <w:p w:rsidR="009121B2" w:rsidRDefault="009121B2" w:rsidP="009121B2">
                                    <w:pPr>
                                      <w:spacing w:line="180" w:lineRule="exact"/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 w:val="16"/>
                                        <w:szCs w:val="16"/>
                                      </w:rPr>
                                      <w:t>E-mail:</w:t>
                                    </w:r>
                                    <w:r>
                                      <w:rPr>
                                        <w:rFonts w:asciiTheme="minorHAnsi" w:hAnsiTheme="minorHAnsi" w:hint="eastAsia"/>
                                        <w:sz w:val="16"/>
                                        <w:szCs w:val="16"/>
                                      </w:rPr>
                                      <w:t>○○○○○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5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9964" y="566382"/>
                                  <a:ext cx="160401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 xml:space="preserve">新城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40"/>
                                        <w:szCs w:val="40"/>
                                      </w:rPr>
                                      <w:t>花子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40"/>
                                        <w:szCs w:val="4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477672"/>
                                  <a:ext cx="1344305" cy="327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しんしろ　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　はなこ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5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7731" y="866633"/>
                                  <a:ext cx="137160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121B2" w:rsidRPr="00F07F53" w:rsidRDefault="009121B2" w:rsidP="009121B2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="00426D11" w:rsidRPr="00F07F53"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t xml:space="preserve">SHINSHIRO 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 xml:space="preserve">　</w:t>
                                    </w:r>
                                    <w:r w:rsidR="00426D11">
                                      <w:rPr>
                                        <w:rFonts w:asciiTheme="majorEastAsia" w:eastAsiaTheme="majorEastAsia" w:hAnsiTheme="majorEastAsia" w:hint="eastAsia"/>
                                        <w:sz w:val="16"/>
                                        <w:szCs w:val="16"/>
                                      </w:rPr>
                                      <w:t>HANAKO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  <w:bookmarkStart w:id="12" w:name="_GoBack"/>
                                    <w:bookmarkEnd w:id="12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グループ化 445" o:spid="_x0000_s1125" style="position:absolute;left:0;text-align:left;margin-left:-4.35pt;margin-top:3pt;width:256.2pt;height:154.3pt;z-index:252272640;mso-width-relative:margin" coordsize="32481,19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hN2QzNDNlZC03&#10;N2YwLTQ5YWItOWZmZC1mZDJhOTJiZGMwMzQ8L3N0RXZ0Omluc3RhbmNlSUQ+CiAgICAgICAgICAg&#10;ICAgICAgIDxzdEV2dDp3aGVuPjIwMTYtMDItMDZUMTQ6MDI6NTcrMDk6MDA8L3N0RXZ0OndoZW4+&#10;CiAgICAgICAgICAgICAgICAgIDxzdEV2dDpzb2Z0d2FyZUFnZW50PkFkb2JlIFBob3Rvc2hvcCBD&#10;QyAyMDE1IChNYWNpbnRvc2gp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">
                      <v:shape id="図 446" o:spid="_x0000_s1126" type="#_x0000_t75" style="position:absolute;width:32481;height:19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cgj7DAAAA3AAAAA8AAABkcnMvZG93bnJldi54bWxEj0FrwkAUhO+F/oflFbzVTSXYEl2lLYh6&#10;Ko3F8yP7TILZ90J2jeu/dwuFHoeZ+YZZrqPr1EiDb4UNvEwzUMSV2JZrAz+HzfMbKB+QLXbCZOBG&#10;Htarx4clFlau/E1jGWqVIOwLNNCE0Bda+6ohh34qPXHyTjI4DEkOtbYDXhPcdXqWZXPtsOW00GBP&#10;nw1V5/LiDGSbj1hdbhJtuX3Nv/K99ONRjJk8xfcFqEAx/If/2jtrIM/n8HsmHQG9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yCPsMAAADcAAAADwAAAAAAAAAAAAAAAACf&#10;AgAAZHJzL2Rvd25yZXYueG1sUEsFBgAAAAAEAAQA9wAAAI8DAAAAAA==&#10;">
                        <v:imagedata r:id="rId11" o:title="" croptop="36029f" cropbottom="16636f" cropleft="5866f" cropright="29702f"/>
                        <v:path arrowok="t"/>
                      </v:shape>
                      <v:shape id="図 447" o:spid="_x0000_s1127" type="#_x0000_t75" style="position:absolute;left:614;top:1364;width:14262;height:18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cfdfHAAAA3AAAAA8AAABkcnMvZG93bnJldi54bWxEj09rwkAUxO8Fv8PyCl6kbvyD0egqUqit&#10;BwWtF2+P7GsSzL5Ns9uYfPtuQehxmJnfMKtNa0rRUO0KywpGwwgEcWp1wZmCy+fbyxyE88gaS8uk&#10;oCMHm3XvaYWJtnc+UXP2mQgQdgkqyL2vEildmpNBN7QVcfC+bG3QB1lnUtd4D3BTynEUzaTBgsNC&#10;jhW95pTezj9GwWJw8t942zfX43HXxfH7YrLtDkr1n9vtEoSn1v+HH+0PrWA6jeHvTDgCc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ScfdfHAAAA3AAAAA8AAAAAAAAAAAAA&#10;AAAAnwIAAGRycy9kb3ducmV2LnhtbFBLBQYAAAAABAAEAPcAAACTAwAAAAA=&#10;">
                        <v:imagedata r:id="rId12" o:title="" cropleft="8380f" cropright="5586f"/>
                        <v:path arrowok="t"/>
                      </v:shape>
                      <v:shape id="図 448" o:spid="_x0000_s1128" type="#_x0000_t75" style="position:absolute;top:1705;width:13784;height:16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2k1PBAAAA3AAAAA8AAABkcnMvZG93bnJldi54bWxET02LwjAQvQv+hzCCN00V0aUaRQVl8bJY&#10;V/A4NGNabCa1ibX77zeHhT0+3vdq09lKtNT40rGCyTgBQZw7XbJR8H05jD5A+ICssXJMCn7Iw2bd&#10;760w1e7NZ2qzYEQMYZ+igiKEOpXS5wVZ9GNXE0fu7hqLIcLGSN3gO4bbSk6TZC4tlhwbCqxpX1D+&#10;yF5WgTbl1TyTS7bo/G7/OrZfu9upVWo46LZLEIG68C/+c39qBbNZXBvPxCM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2k1PBAAAA3AAAAA8AAAAAAAAAAAAAAAAAnwIA&#10;AGRycy9kb3ducmV2LnhtbFBLBQYAAAAABAAEAPcAAACNAwAAAAA=&#10;">
                        <v:imagedata r:id="rId13" o:title="" croptop="1496f" cropbottom="1006f" cropleft="5534f" cropright="4846f"/>
                        <v:path arrowok="t"/>
                      </v:shape>
                      <v:shape id="テキスト ボックス 449" o:spid="_x0000_s1129" type="#_x0000_t202" style="position:absolute;top:16923;width:12553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52scA&#10;AADcAAAADwAAAGRycy9kb3ducmV2LnhtbESPQWvCQBSE70L/w/IKvemmEouNriIBqUh7iPXS2zP7&#10;TEKzb9PsNon99a4g9DjMzDfMcj2YWnTUusqygudJBII4t7riQsHxczueg3AeWWNtmRRcyMF69TBa&#10;YqJtzxl1B1+IAGGXoILS+yaR0uUlGXQT2xAH72xbgz7ItpC6xT7ATS2nUfQiDVYcFkpsKC0p/z78&#10;GgX7dPuB2Wlq5n91+vZ+3jQ/x6+ZUk+Pw2YBwtPg/8P39k4riONX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qudrHAAAA3AAAAA8AAAAAAAAAAAAAAAAAmAIAAGRy&#10;cy9kb3ducmV2LnhtbFBLBQYAAAAABAAEAPUAAACMAwAAAAA=&#10;" filled="f" stroked="f" strokeweight=".5pt">
                        <v:textbox>
                          <w:txbxContent>
                            <w:p w:rsidR="009121B2" w:rsidRPr="001D7321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 xml:space="preserve">新城市営業部長　</w:t>
                              </w:r>
                              <w:proofErr w:type="gramStart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のん</w:t>
                              </w:r>
                              <w:proofErr w:type="gramEnd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2"/>
                                  <w:szCs w:val="12"/>
                                </w:rPr>
                                <w:t>すけ</w:t>
                              </w:r>
                            </w:p>
                          </w:txbxContent>
                        </v:textbox>
                      </v:shape>
                      <v:shape id="テキスト ボックス 2" o:spid="_x0000_s1130" type="#_x0000_t202" style="position:absolute;left:18697;top:204;width:13240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      <v:textbox>
                          <w:txbxContent>
                            <w:p w:rsidR="009121B2" w:rsidRDefault="009121B2" w:rsidP="009121B2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 xml:space="preserve">○○○○○ </w:t>
                              </w:r>
                            </w:p>
                            <w:p w:rsidR="009121B2" w:rsidRPr="00B531D4" w:rsidRDefault="009121B2" w:rsidP="009121B2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</w:rPr>
                                <w:t>○○○○○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31" type="#_x0000_t202" style="position:absolute;left:12760;top:7165;width:5528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      <v:textbox>
                          <w:txbxContent>
                            <w:p w:rsidR="009121B2" w:rsidRDefault="009121B2" w:rsidP="009121B2">
                              <w: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階級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hint="eastAsia"/>
                                </w:rPr>
                                <w:t>○○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32" type="#_x0000_t202" style="position:absolute;left:12419;top:12897;width:16764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      <v:textbox>
                          <w:txbxContent>
                            <w:p w:rsidR="009121B2" w:rsidRDefault="009121B2" w:rsidP="009121B2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instrText xml:space="preserve"> REF </w:instrText>
                              </w:r>
                              <w:r>
                                <w:instrText>住所</w:instrText>
                              </w:r>
                              <w:r>
                                <w:instrText xml:space="preserve"> \h </w:instrTex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D86836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〒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</w:t>
                              </w:r>
                            </w:p>
                            <w:p w:rsidR="009121B2" w:rsidRPr="00D86836" w:rsidRDefault="009121B2" w:rsidP="009121B2">
                              <w:pPr>
                                <w:spacing w:line="180" w:lineRule="exact"/>
                                <w:ind w:right="57"/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住所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8"/>
                                  <w:szCs w:val="18"/>
                                </w:rPr>
                                <w:t>○○○○○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237B90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  <w:u w:color="FFFFFF" w:themeColor="background1"/>
                                </w:rPr>
                                <w:t>TEL: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  <w:ind w:right="129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D86836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FAX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:(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</w:t>
                              </w:r>
                            </w:p>
                            <w:p w:rsidR="009121B2" w:rsidRDefault="009121B2" w:rsidP="009121B2">
                              <w:pPr>
                                <w:spacing w:line="180" w:lineRule="exact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E-mail:</w:t>
                              </w:r>
                              <w:r>
                                <w:rPr>
                                  <w:rFonts w:asciiTheme="minorHAnsi" w:hAnsiTheme="minorHAnsi" w:hint="eastAsia"/>
                                  <w:sz w:val="16"/>
                                  <w:szCs w:val="16"/>
                                </w:rPr>
                                <w:t>○○○○○</w:t>
                              </w:r>
                              <w: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33" type="#_x0000_t202" style="position:absolute;left:15899;top:5663;width:16040;height:4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 xml:space="preserve">新城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  <w:szCs w:val="40"/>
                                </w:rPr>
                                <w:t>花子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34" type="#_x0000_t202" style="position:absolute;left:16377;top:4776;width:13443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しんしろ　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　はなこ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35" type="#_x0000_t202" style="position:absolute;left:16377;top:8666;width:1371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        <v:textbox>
                          <w:txbxContent>
                            <w:p w:rsidR="009121B2" w:rsidRPr="00F07F53" w:rsidRDefault="009121B2" w:rsidP="009121B2">
                              <w:pP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426D11" w:rsidRPr="00F07F53"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t xml:space="preserve">SHINSHIRO 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="00426D11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HANAKO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bookmarkStart w:id="13" w:name="_GoBack"/>
                              <w:bookmarkEnd w:id="13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  <w:p w:rsidR="005137A7" w:rsidRPr="00895CA7" w:rsidRDefault="005137A7" w:rsidP="009E5344"/>
        </w:tc>
      </w:tr>
    </w:tbl>
    <w:p w:rsidR="002949BD" w:rsidRDefault="002949BD"/>
    <w:sectPr w:rsidR="002949BD" w:rsidSect="00823256">
      <w:pgSz w:w="11906" w:h="16838" w:code="9"/>
      <w:pgMar w:top="624" w:right="0" w:bottom="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4F9" w:rsidRDefault="002644F9" w:rsidP="008F49CC">
      <w:r>
        <w:separator/>
      </w:r>
    </w:p>
  </w:endnote>
  <w:endnote w:type="continuationSeparator" w:id="0">
    <w:p w:rsidR="002644F9" w:rsidRDefault="002644F9" w:rsidP="008F4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4F9" w:rsidRDefault="002644F9" w:rsidP="008F49CC">
      <w:r>
        <w:separator/>
      </w:r>
    </w:p>
  </w:footnote>
  <w:footnote w:type="continuationSeparator" w:id="0">
    <w:p w:rsidR="002644F9" w:rsidRDefault="002644F9" w:rsidP="008F4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68"/>
    <w:rsid w:val="00027C8A"/>
    <w:rsid w:val="000304EC"/>
    <w:rsid w:val="00046FA6"/>
    <w:rsid w:val="000B6C03"/>
    <w:rsid w:val="000D04C8"/>
    <w:rsid w:val="000F3DEF"/>
    <w:rsid w:val="00111E09"/>
    <w:rsid w:val="0011641F"/>
    <w:rsid w:val="00132407"/>
    <w:rsid w:val="001373ED"/>
    <w:rsid w:val="001517A7"/>
    <w:rsid w:val="00154691"/>
    <w:rsid w:val="0016715A"/>
    <w:rsid w:val="001937C3"/>
    <w:rsid w:val="001D7321"/>
    <w:rsid w:val="00217860"/>
    <w:rsid w:val="002456F1"/>
    <w:rsid w:val="002644F9"/>
    <w:rsid w:val="002714E6"/>
    <w:rsid w:val="002949BD"/>
    <w:rsid w:val="002962FE"/>
    <w:rsid w:val="002B501C"/>
    <w:rsid w:val="002D3E61"/>
    <w:rsid w:val="00305B0A"/>
    <w:rsid w:val="00307B34"/>
    <w:rsid w:val="00312625"/>
    <w:rsid w:val="003176F1"/>
    <w:rsid w:val="00372265"/>
    <w:rsid w:val="003A4397"/>
    <w:rsid w:val="003B3D24"/>
    <w:rsid w:val="003C1001"/>
    <w:rsid w:val="003C54CC"/>
    <w:rsid w:val="003F68DF"/>
    <w:rsid w:val="00400DCE"/>
    <w:rsid w:val="00401F28"/>
    <w:rsid w:val="00424283"/>
    <w:rsid w:val="00426D11"/>
    <w:rsid w:val="004813D2"/>
    <w:rsid w:val="0048452A"/>
    <w:rsid w:val="0048499D"/>
    <w:rsid w:val="00486067"/>
    <w:rsid w:val="004A1DCF"/>
    <w:rsid w:val="004A4CEA"/>
    <w:rsid w:val="004B26D5"/>
    <w:rsid w:val="004B5FF0"/>
    <w:rsid w:val="005137A7"/>
    <w:rsid w:val="00526D29"/>
    <w:rsid w:val="00544B29"/>
    <w:rsid w:val="00552DBC"/>
    <w:rsid w:val="00596868"/>
    <w:rsid w:val="005A364C"/>
    <w:rsid w:val="005C5B01"/>
    <w:rsid w:val="005D7E06"/>
    <w:rsid w:val="005E5563"/>
    <w:rsid w:val="005E6C9E"/>
    <w:rsid w:val="005F2FE7"/>
    <w:rsid w:val="00601C04"/>
    <w:rsid w:val="006027D4"/>
    <w:rsid w:val="00664D81"/>
    <w:rsid w:val="00684AB1"/>
    <w:rsid w:val="006B78EE"/>
    <w:rsid w:val="00715A0E"/>
    <w:rsid w:val="00727AFC"/>
    <w:rsid w:val="0074235B"/>
    <w:rsid w:val="00797358"/>
    <w:rsid w:val="00823256"/>
    <w:rsid w:val="00826474"/>
    <w:rsid w:val="008301A5"/>
    <w:rsid w:val="00835EED"/>
    <w:rsid w:val="00895CA7"/>
    <w:rsid w:val="00895E1A"/>
    <w:rsid w:val="008C1BC0"/>
    <w:rsid w:val="008F00AD"/>
    <w:rsid w:val="008F49CC"/>
    <w:rsid w:val="00903F65"/>
    <w:rsid w:val="009121B2"/>
    <w:rsid w:val="009473DD"/>
    <w:rsid w:val="00963883"/>
    <w:rsid w:val="009819C7"/>
    <w:rsid w:val="0098430F"/>
    <w:rsid w:val="009A1E7D"/>
    <w:rsid w:val="009B3167"/>
    <w:rsid w:val="00A40FBB"/>
    <w:rsid w:val="00A468B5"/>
    <w:rsid w:val="00A72F8B"/>
    <w:rsid w:val="00A7393C"/>
    <w:rsid w:val="00AA214D"/>
    <w:rsid w:val="00B34A63"/>
    <w:rsid w:val="00B531D4"/>
    <w:rsid w:val="00B53F4F"/>
    <w:rsid w:val="00B856D4"/>
    <w:rsid w:val="00BB431B"/>
    <w:rsid w:val="00BD3E5F"/>
    <w:rsid w:val="00C617AF"/>
    <w:rsid w:val="00CC26C6"/>
    <w:rsid w:val="00CE5C45"/>
    <w:rsid w:val="00CF1CE3"/>
    <w:rsid w:val="00D13631"/>
    <w:rsid w:val="00D13C85"/>
    <w:rsid w:val="00D15D19"/>
    <w:rsid w:val="00D522E0"/>
    <w:rsid w:val="00DC312A"/>
    <w:rsid w:val="00DC7FD4"/>
    <w:rsid w:val="00E04710"/>
    <w:rsid w:val="00E07783"/>
    <w:rsid w:val="00E14298"/>
    <w:rsid w:val="00E22A27"/>
    <w:rsid w:val="00E27527"/>
    <w:rsid w:val="00E46501"/>
    <w:rsid w:val="00E940F1"/>
    <w:rsid w:val="00EB5191"/>
    <w:rsid w:val="00EC649B"/>
    <w:rsid w:val="00F07F53"/>
    <w:rsid w:val="00F33874"/>
    <w:rsid w:val="00F47631"/>
    <w:rsid w:val="00F73E06"/>
    <w:rsid w:val="00F96C82"/>
    <w:rsid w:val="00FA3A8C"/>
    <w:rsid w:val="00FB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F49CC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F49CC"/>
    <w:rPr>
      <w:kern w:val="2"/>
      <w:sz w:val="21"/>
      <w:szCs w:val="24"/>
    </w:rPr>
  </w:style>
  <w:style w:type="character" w:styleId="aa">
    <w:name w:val="Hyperlink"/>
    <w:basedOn w:val="a0"/>
    <w:uiPriority w:val="99"/>
    <w:unhideWhenUsed/>
    <w:rsid w:val="00E465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F49CC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F49CC"/>
    <w:rPr>
      <w:kern w:val="2"/>
      <w:sz w:val="21"/>
      <w:szCs w:val="24"/>
    </w:rPr>
  </w:style>
  <w:style w:type="character" w:styleId="aa">
    <w:name w:val="Hyperlink"/>
    <w:basedOn w:val="a0"/>
    <w:uiPriority w:val="99"/>
    <w:unhideWhenUsed/>
    <w:rsid w:val="00E465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TEL:(0536)23-761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TEL:(0536)23-761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nshiro\Desktop\card_template_word\card_template_word\omote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omote</Template>
  <TotalTime>17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エーワン株式会社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shinshiro</dc:creator>
  <cp:lastModifiedBy>shinshiro</cp:lastModifiedBy>
  <cp:revision>5</cp:revision>
  <cp:lastPrinted>2016-03-18T02:22:00Z</cp:lastPrinted>
  <dcterms:created xsi:type="dcterms:W3CDTF">2016-03-28T04:00:00Z</dcterms:created>
  <dcterms:modified xsi:type="dcterms:W3CDTF">2018-03-29T11:28:00Z</dcterms:modified>
</cp:coreProperties>
</file>