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0"/>
        <w:gridCol w:w="5160"/>
      </w:tblGrid>
      <w:tr w:rsidR="00715A0E" w:rsidTr="00596868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5A0E" w:rsidRDefault="00492FFB" w:rsidP="005968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0352" behindDoc="0" locked="0" layoutInCell="1" allowOverlap="1" wp14:anchorId="2EC2371E" wp14:editId="6BC9395C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1966595</wp:posOffset>
                      </wp:positionV>
                      <wp:extent cx="3214370" cy="2038985"/>
                      <wp:effectExtent l="0" t="0" r="5080" b="0"/>
                      <wp:wrapNone/>
                      <wp:docPr id="29" name="グループ化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370" cy="2038985"/>
                                <a:chOff x="0" y="0"/>
                                <a:chExt cx="3214446" cy="2039487"/>
                              </a:xfrm>
                            </wpg:grpSpPr>
                            <wps:wsp>
                              <wps:cNvPr id="288" name="テキスト ボックス 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215" y="34119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492FFB" w:rsidRPr="00B531D4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713" y="736979"/>
                                  <a:ext cx="55273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9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651" y="1289713"/>
                                  <a:ext cx="1676400" cy="67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492FFB" w:rsidRPr="00D86836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372D3C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0436" y="586854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1379" y="498143"/>
                                  <a:ext cx="1344305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8203" y="887104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5" name="テキスト ボックス 295"/>
                              <wps:cNvSpPr txBox="1"/>
                              <wps:spPr>
                                <a:xfrm>
                                  <a:off x="13648" y="1753737"/>
                                  <a:ext cx="12553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492FFB" w:rsidRPr="001D7321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図 2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9713" cy="191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9" o:spid="_x0000_s1026" style="position:absolute;left:0;text-align:left;margin-left:.75pt;margin-top:154.85pt;width:253.1pt;height:160.55pt;z-index:252260352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88" o:spid="_x0000_s1027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492FFB" w:rsidRPr="00B531D4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28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      <v:textbox style="mso-fit-shape-to-text:t">
                          <w:txbxContent>
                            <w:p w:rsidR="00492FFB" w:rsidRDefault="00492FFB" w:rsidP="00492FFB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29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492FFB" w:rsidRPr="00D86836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372D3C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0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1" type="#_x0000_t202" style="position:absolute;left:16513;top:4981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Yd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nYdcMAAADcAAAADwAAAAAAAAAAAAAAAACYAgAAZHJzL2Rv&#10;d25yZXYueG1sUEsFBgAAAAAEAAQA9QAAAIgDAAAAAA==&#10;" filled="f" stroked="f">
                        <v:textbox style="mso-fit-shape-to-text:t"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2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5" o:spid="_x0000_s1033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      <v:textbox>
                          <w:txbxContent>
                            <w:p w:rsidR="00492FFB" w:rsidRPr="001D7321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しん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しろ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96" o:spid="_x0000_s1034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6trfEAAAA3AAAAA8AAABkcnMvZG93bnJldi54bWxEj0uLwkAQhO+C/2FowZtOfKC7WUcRF0Ev&#10;gg88N5neJJrpCZlZE/31jiB4LKrqK2q2aEwhblS53LKCQT8CQZxYnXOq4HRc975AOI+ssbBMCu7k&#10;YDFvt2YYa1vznm4Hn4oAYRejgsz7MpbSJRkZdH1bEgfvz1YGfZBVKnWFdYCbQg6jaCIN5hwWMixp&#10;lVFyPfwbBdvx7izlNDrrZOp+l9fLsR6MHkp1O83yB4Snxn/C7/ZGKxh+T+B1JhwB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6trfEAAAA3AAAAA8AAAAAAAAAAAAAAAAA&#10;nwIAAGRycy9kb3ducmV2LnhtbFBLBQYAAAAABAAEAPcAAACQAwAAAAA=&#10;">
                        <v:imagedata r:id="rId9" o:title="" cropright="4914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8304" behindDoc="0" locked="0" layoutInCell="1" allowOverlap="1" wp14:anchorId="25F1C6CB" wp14:editId="47641829">
                      <wp:simplePos x="0" y="0"/>
                      <wp:positionH relativeFrom="column">
                        <wp:posOffset>3262630</wp:posOffset>
                      </wp:positionH>
                      <wp:positionV relativeFrom="paragraph">
                        <wp:posOffset>1964690</wp:posOffset>
                      </wp:positionV>
                      <wp:extent cx="3214370" cy="2038985"/>
                      <wp:effectExtent l="0" t="0" r="5080" b="0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370" cy="2038985"/>
                                <a:chOff x="0" y="0"/>
                                <a:chExt cx="3214446" cy="2039487"/>
                              </a:xfrm>
                            </wpg:grpSpPr>
                            <wps:wsp>
                              <wps:cNvPr id="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215" y="34119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492FFB" w:rsidRPr="00B531D4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713" y="736979"/>
                                  <a:ext cx="55273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651" y="1289713"/>
                                  <a:ext cx="1676400" cy="67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492FFB" w:rsidRPr="00D86836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372D3C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0436" y="586854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1379" y="498143"/>
                                  <a:ext cx="1344305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8203" y="887104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テキスト ボックス 12"/>
                              <wps:cNvSpPr txBox="1"/>
                              <wps:spPr>
                                <a:xfrm>
                                  <a:off x="13648" y="1753737"/>
                                  <a:ext cx="12553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492FFB" w:rsidRPr="001D7321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図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9713" cy="191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" o:spid="_x0000_s1035" style="position:absolute;left:0;text-align:left;margin-left:256.9pt;margin-top:154.7pt;width:253.1pt;height:160.55pt;z-index:252258304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">
                      <v:shape id="テキスト ボックス 2" o:spid="_x0000_s1036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492FFB" w:rsidRPr="00B531D4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7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      <v:textbox style="mso-fit-shape-to-text:t">
                          <w:txbxContent>
                            <w:p w:rsidR="00492FFB" w:rsidRDefault="00492FFB" w:rsidP="00492FFB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8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492FFB" w:rsidRPr="00D86836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372D3C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9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0" type="#_x0000_t202" style="position:absolute;left:16513;top:4981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      <v:textbox style="mso-fit-shape-to-text:t"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1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12" o:spid="_x0000_s1042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  <v:textbox>
                          <w:txbxContent>
                            <w:p w:rsidR="00492FFB" w:rsidRPr="001D7321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しん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しろ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図 22" o:spid="_x0000_s1043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raHEAAAA2wAAAA8AAABkcnMvZG93bnJldi54bWxEj0FrwkAUhO+C/2F5hd7MxlRUUlcJlkK9&#10;FDTi+ZF9TVKzb0N2m6T99V1B8DjMzDfMZjeaRvTUudqygnkUgyAurK65VHDO32drEM4ja2wsk4Jf&#10;crDbTicbTLUd+Ej9yZciQNilqKDyvk2ldEVFBl1kW+LgfdnOoA+yK6XucAhw08gkjpfSYM1hocKW&#10;9hUV19OPUXBYfF6kXMUXXazcW3b9zof5y59Sz09j9grC0+gf4Xv7QytIErh9CT9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qraHEAAAA2wAAAA8AAAAAAAAAAAAAAAAA&#10;nwIAAGRycy9kb3ducmV2LnhtbFBLBQYAAAAABAAEAPcAAACQAwAAAAA=&#10;">
                        <v:imagedata r:id="rId9" o:title="" cropright="4914f"/>
                        <v:path arrowok="t"/>
                      </v:shape>
                    </v:group>
                  </w:pict>
                </mc:Fallback>
              </mc:AlternateContent>
            </w:r>
            <w:r w:rsidR="00C75FD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4208" behindDoc="0" locked="0" layoutInCell="1" allowOverlap="1" wp14:anchorId="65FFC27F" wp14:editId="1FD567A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-1449</wp:posOffset>
                      </wp:positionV>
                      <wp:extent cx="3214370" cy="2038985"/>
                      <wp:effectExtent l="0" t="0" r="5080" b="0"/>
                      <wp:wrapNone/>
                      <wp:docPr id="331" name="グループ化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370" cy="2038985"/>
                                <a:chOff x="0" y="0"/>
                                <a:chExt cx="3214446" cy="2039487"/>
                              </a:xfrm>
                            </wpg:grpSpPr>
                            <wps:wsp>
                              <wps:cNvPr id="33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215" y="34119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5FDA" w:rsidRDefault="00C75FDA" w:rsidP="00C75FDA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bookmarkStart w:id="0" w:name="所属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C75FDA" w:rsidRPr="00B531D4" w:rsidRDefault="00C75FDA" w:rsidP="00C75FDA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713" y="736979"/>
                                  <a:ext cx="55273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5FDA" w:rsidRDefault="00C75FDA" w:rsidP="00C75FDA">
                                    <w:bookmarkStart w:id="1" w:name="階級"/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bookmarkEnd w:id="1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3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651" y="1289713"/>
                                  <a:ext cx="1676400" cy="67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5FDA" w:rsidRDefault="00C75FDA" w:rsidP="00C75FDA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bookmarkStart w:id="2" w:name="住所"/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C75FDA" w:rsidRPr="00D86836" w:rsidRDefault="00C75FDA" w:rsidP="00C75FDA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C75FDA" w:rsidRDefault="009D2B30" w:rsidP="00C75FDA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hyperlink r:id="rId10" w:history="1">
                                      <w:r w:rsidR="00C75FDA" w:rsidRPr="0048499D">
                                        <w:rPr>
                                          <w:rStyle w:val="aa"/>
                                          <w:rFonts w:asciiTheme="minorHAnsi" w:hAnsiTheme="minorHAnsi"/>
                                          <w:color w:val="auto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</w:hyperlink>
                                    <w:r w:rsidR="00C75FDA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="00C75FDA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 w:rsidR="00C75FDA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 w:rsidR="00C75FDA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 w:rsidR="00C75FDA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C75FDA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C75FDA" w:rsidRDefault="00C75FDA" w:rsidP="00C75FDA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C75FDA" w:rsidRDefault="00C75FDA" w:rsidP="00C75FDA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0436" y="586854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75FDA" w:rsidRPr="00F07F53" w:rsidRDefault="00C75FDA" w:rsidP="00C75FD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bookmarkStart w:id="3" w:name="氏名"/>
                                    <w:r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bookmarkEnd w:id="3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1379" y="498143"/>
                                  <a:ext cx="1344326" cy="32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5FDA" w:rsidRPr="00F07F53" w:rsidRDefault="00C75FDA" w:rsidP="00C75FD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4" w:name="ふりがな"/>
                                    <w:r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bookmarkEnd w:id="4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3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8203" y="887104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5FDA" w:rsidRPr="00F07F53" w:rsidRDefault="00C75FDA" w:rsidP="00C75FD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5" w:name="ふりがな（アルファベット）"/>
                                    <w:r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  <w:bookmarkEnd w:id="5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8" name="テキスト ボックス 338"/>
                              <wps:cNvSpPr txBox="1"/>
                              <wps:spPr>
                                <a:xfrm>
                                  <a:off x="13648" y="1753737"/>
                                  <a:ext cx="12553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75FDA" w:rsidRPr="001D7321" w:rsidRDefault="00C75FDA" w:rsidP="00C75FD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9" name="図 3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9713" cy="191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31" o:spid="_x0000_s1044" style="position:absolute;left:0;text-align:left;margin-left:.35pt;margin-top:-.1pt;width:253.1pt;height:160.55pt;z-index:252254208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">
                      <v:shape id="テキスト ボックス 2" o:spid="_x0000_s1045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Qoc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A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tChwgAAANwAAAAPAAAAAAAAAAAAAAAAAJgCAABkcnMvZG93&#10;bnJldi54bWxQSwUGAAAAAAQABAD1AAAAhwMAAAAA&#10;" stroked="f">
                        <v:textbox>
                          <w:txbxContent>
                            <w:p w:rsidR="00C75FDA" w:rsidRDefault="00C75FDA" w:rsidP="00C75FDA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bookmarkStart w:id="6" w:name="所属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C75FDA" w:rsidRPr="00B531D4" w:rsidRDefault="00C75FDA" w:rsidP="00C75FDA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bookmarkEnd w:id="6"/>
                            </w:p>
                          </w:txbxContent>
                        </v:textbox>
                      </v:shape>
                      <v:shape id="テキスト ボックス 2" o:spid="_x0000_s1046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I0sIA&#10;AADcAAAADwAAAGRycy9kb3ducmV2LnhtbESPQWvCQBSE74X+h+UJvdWNhpaSuopUCx56qab3R/Y1&#10;G8y+Ddmnif/eFQSPw8x8wyxWo2/VmfrYBDYwm2agiKtgG64NlIfv1w9QUZAttoHJwIUirJbPTwss&#10;bBj4l857qVWCcCzQgBPpCq1j5chjnIaOOHn/ofcoSfa1tj0OCe5bPc+yd+2x4bTgsKMvR9Vxf/IG&#10;ROx6dim3Pu7+xp/N4LLqDUtjXibj+hOU0CiP8L29swbyP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ojSwgAAANwAAAAPAAAAAAAAAAAAAAAAAJgCAABkcnMvZG93&#10;bnJldi54bWxQSwUGAAAAAAQABAD1AAAAhwMAAAAA&#10;" filled="f" stroked="f">
                        <v:textbox style="mso-fit-shape-to-text:t">
                          <w:txbxContent>
                            <w:p w:rsidR="00C75FDA" w:rsidRDefault="00C75FDA" w:rsidP="00C75FDA">
                              <w:bookmarkStart w:id="7" w:name="階級"/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bookmarkEnd w:id="7"/>
                            </w:p>
                          </w:txbxContent>
                        </v:textbox>
                      </v:shape>
                      <v:shape id="テキスト ボックス 2" o:spid="_x0000_s1047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      <v:textbox>
                          <w:txbxContent>
                            <w:p w:rsidR="00C75FDA" w:rsidRDefault="00C75FDA" w:rsidP="00C75FDA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bookmarkStart w:id="8" w:name="住所"/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C75FDA" w:rsidRPr="00D86836" w:rsidRDefault="00C75FDA" w:rsidP="00C75FDA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C75FDA" w:rsidRDefault="009D2B30" w:rsidP="00C75FDA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hyperlink r:id="rId11" w:history="1">
                                <w:r w:rsidR="00C75FDA" w:rsidRPr="0048499D">
                                  <w:rPr>
                                    <w:rStyle w:val="aa"/>
                                    <w:rFonts w:asciiTheme="minorHAnsi" w:hAnsiTheme="minorHAnsi"/>
                                    <w:color w:val="auto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</w:hyperlink>
                              <w:r w:rsidR="00C75FDA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C75FDA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 w:rsidR="00C75FDA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 w:rsidR="00C75FDA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 w:rsidR="00C75FDA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C75FDA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C75FDA" w:rsidRDefault="00C75FDA" w:rsidP="00C75FDA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C75FDA" w:rsidRDefault="00C75FDA" w:rsidP="00C75FDA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bookmarkEnd w:id="8"/>
                            </w:p>
                          </w:txbxContent>
                        </v:textbox>
                      </v:shape>
                      <v:shape id="テキスト ボックス 2" o:spid="_x0000_s1048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      <v:textbox>
                          <w:txbxContent>
                            <w:p w:rsidR="00C75FDA" w:rsidRPr="00F07F53" w:rsidRDefault="00C75FDA" w:rsidP="00C75FDA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bookmarkStart w:id="9" w:name="氏名"/>
                              <w:r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bookmarkEnd w:id="9"/>
                            </w:p>
                          </w:txbxContent>
                        </v:textbox>
                      </v:shape>
                      <v:shape id="テキスト ボックス 2" o:spid="_x0000_s1049" type="#_x0000_t202" style="position:absolute;left:16513;top:4981;width:1344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rSsMA&#10;AADcAAAADwAAAGRycy9kb3ducmV2LnhtbESPT2vCQBTE7wW/w/IEb3VjpSLRVcQ/4KGXarw/sq/Z&#10;0OzbkH018du7hUKPw8z8hllvB9+oO3WxDmxgNs1AEZfB1lwZKK6n1yWoKMgWm8Bk4EERtpvRyxpz&#10;G3r+pPtFKpUgHHM04ETaXOtYOvIYp6ElTt5X6DxKkl2lbYd9gvtGv2XZQnusOS04bGnvqPy+/HgD&#10;InY3exRHH8+34ePQu6x8x8KYyXjYrUAJDfIf/mufrYH5fA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krSsMAAADcAAAADwAAAAAAAAAAAAAAAACYAgAAZHJzL2Rv&#10;d25yZXYueG1sUEsFBgAAAAAEAAQA9QAAAIgDAAAAAA==&#10;" filled="f" stroked="f">
                        <v:textbox style="mso-fit-shape-to-text:t">
                          <w:txbxContent>
                            <w:p w:rsidR="00C75FDA" w:rsidRPr="00F07F53" w:rsidRDefault="00C75FDA" w:rsidP="00C75FD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0" w:name="ふりがな"/>
                              <w:r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bookmarkEnd w:id="10"/>
                            </w:p>
                          </w:txbxContent>
                        </v:textbox>
                      </v:shape>
                      <v:shape id="テキスト ボックス 2" o:spid="_x0000_s1050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      <v:textbox>
                          <w:txbxContent>
                            <w:p w:rsidR="00C75FDA" w:rsidRPr="00F07F53" w:rsidRDefault="00C75FDA" w:rsidP="00C75FD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1" w:name="ふりがな（アルファベット）"/>
                              <w:r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  <w:bookmarkEnd w:id="11"/>
                            </w:p>
                          </w:txbxContent>
                        </v:textbox>
                      </v:shape>
                      <v:shape id="テキスト ボックス 338" o:spid="_x0000_s1051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iWcIA&#10;AADcAAAADwAAAGRycy9kb3ducmV2LnhtbERPy4rCMBTdC/5DuII7TUcZkY6pSEEU0YWOm9ndaW4f&#10;THNTm6h1vt4sBJeH814sO1OLG7WusqzgYxyBIM6srrhQcP5ej+YgnEfWWFsmBQ9ysEz6vQXG2t75&#10;SLeTL0QIYRejgtL7JpbSZSUZdGPbEAcut61BH2BbSN3iPYSbWk6iaCYNVhwaSmwoLSn7O12Ngl26&#10;PuDxd2Lm/3W62eer5nL++VRqOOhWXyA8df4tfrm3WsF0GtaG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qJZwgAAANwAAAAPAAAAAAAAAAAAAAAAAJgCAABkcnMvZG93&#10;bnJldi54bWxQSwUGAAAAAAQABAD1AAAAhwMAAAAA&#10;" filled="f" stroked="f" strokeweight=".5pt">
                        <v:textbox>
                          <w:txbxContent>
                            <w:p w:rsidR="00C75FDA" w:rsidRPr="001D7321" w:rsidRDefault="00C75FDA" w:rsidP="00C75FDA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しん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しろ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図 339" o:spid="_x0000_s1052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cmLFAAAA3AAAAA8AAABkcnMvZG93bnJldi54bWxEj0uLwkAQhO8L/oehhb2tE434iI4iysJ6&#10;WfCB5ybTJtFMT8iMJuuvdxYEj0VVfUXNl60pxZ1qV1hW0O9FIIhTqwvOFBwP318TEM4jaywtk4I/&#10;crBcdD7mmGjb8I7ue5+JAGGXoILc+yqR0qU5GXQ9WxEH72xrgz7IOpO6xibATSkHUTSSBgsOCzlW&#10;tM4pve5vRsF2+HuSchyddDp2m9X1cmj68UOpz267moHw1Pp3+NX+0QrieAr/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onJixQAAANwAAAAPAAAAAAAAAAAAAAAA&#10;AJ8CAABkcnMvZG93bnJldi54bWxQSwUGAAAAAAQABAD3AAAAkQMAAAAA&#10;">
                        <v:imagedata r:id="rId9" o:title="" cropright="4914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895CA7" w:rsidRDefault="00C75FDA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6256" behindDoc="0" locked="0" layoutInCell="1" allowOverlap="1" wp14:anchorId="58F6C351" wp14:editId="0DAFDD1C">
                      <wp:simplePos x="0" y="0"/>
                      <wp:positionH relativeFrom="column">
                        <wp:posOffset>-47246</wp:posOffset>
                      </wp:positionH>
                      <wp:positionV relativeFrom="paragraph">
                        <wp:posOffset>635</wp:posOffset>
                      </wp:positionV>
                      <wp:extent cx="3214370" cy="2038985"/>
                      <wp:effectExtent l="0" t="0" r="5080" b="0"/>
                      <wp:wrapNone/>
                      <wp:docPr id="340" name="グループ化 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370" cy="2038985"/>
                                <a:chOff x="0" y="0"/>
                                <a:chExt cx="3214446" cy="2039487"/>
                              </a:xfrm>
                            </wpg:grpSpPr>
                            <wps:wsp>
                              <wps:cNvPr id="34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215" y="34119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2FFB" w:rsidRDefault="00492FFB" w:rsidP="00C75FDA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C75FDA" w:rsidRPr="00B531D4" w:rsidRDefault="00492FFB" w:rsidP="00C75FDA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713" y="736979"/>
                                  <a:ext cx="55273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5FDA" w:rsidRDefault="00492FFB" w:rsidP="00C75FDA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4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651" y="1289713"/>
                                  <a:ext cx="1676400" cy="67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C75FDA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492FFB" w:rsidRPr="00D86836" w:rsidRDefault="00492FFB" w:rsidP="00C75FDA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492FFB" w:rsidRDefault="00492FFB" w:rsidP="00C75FDA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372D3C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C75FDA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C75FDA" w:rsidRDefault="00492FFB" w:rsidP="00C75FDA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0436" y="586854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75FDA" w:rsidRPr="00F07F53" w:rsidRDefault="00492FFB" w:rsidP="00C75FD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1379" y="498143"/>
                                  <a:ext cx="1344305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5FDA" w:rsidRPr="00F07F53" w:rsidRDefault="00492FFB" w:rsidP="00C75FD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4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8203" y="887104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5FDA" w:rsidRPr="00F07F53" w:rsidRDefault="00492FFB" w:rsidP="00C75FD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0" name="テキスト ボックス 350"/>
                              <wps:cNvSpPr txBox="1"/>
                              <wps:spPr>
                                <a:xfrm>
                                  <a:off x="13648" y="1753737"/>
                                  <a:ext cx="12553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75FDA" w:rsidRPr="001D7321" w:rsidRDefault="00C75FDA" w:rsidP="00C75FD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1" name="図 3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9713" cy="191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40" o:spid="_x0000_s1053" style="position:absolute;left:0;text-align:left;margin-left:-3.7pt;margin-top:.05pt;width:253.1pt;height:160.55pt;z-index:252256256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">
                      <v:shape id="テキスト ボックス 2" o:spid="_x0000_s1054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GR8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qB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AGR8MAAADcAAAADwAAAAAAAAAAAAAAAACYAgAAZHJzL2Rv&#10;d25yZXYueG1sUEsFBgAAAAAEAAQA9QAAAIgDAAAAAA==&#10;" stroked="f">
                        <v:textbox>
                          <w:txbxContent>
                            <w:p w:rsidR="00492FFB" w:rsidRDefault="00492FFB" w:rsidP="00C75FDA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C75FDA" w:rsidRPr="00B531D4" w:rsidRDefault="00492FFB" w:rsidP="00C75FDA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5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j28MA&#10;AADcAAAADwAAAGRycy9kb3ducmV2LnhtbESPT2vCQBTE74V+h+UVvNWN9Q8ldRWpCh68qOn9kX3N&#10;hmbfhuyrid/eLRQ8DjPzG2a5HnyjrtTFOrCByTgDRVwGW3NloLjsX99BRUG22AQmAzeKsF49Py0x&#10;t6HnE13PUqkE4ZijASfS5lrH0pHHOA4tcfK+Q+dRkuwqbTvsE9w3+i3LFtpjzWnBYUufjsqf8683&#10;IGI3k1ux8/HwNRy3vcvKORbGjF6GzQcooUEe4f/2wRqYzm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Fj28MAAADcAAAADwAAAAAAAAAAAAAAAACYAgAAZHJzL2Rv&#10;d25yZXYueG1sUEsFBgAAAAAEAAQA9QAAAIgDAAAAAA==&#10;" filled="f" stroked="f">
                        <v:textbox style="mso-fit-shape-to-text:t">
                          <w:txbxContent>
                            <w:p w:rsidR="00C75FDA" w:rsidRDefault="00492FFB" w:rsidP="00C75FDA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6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    <v:textbox>
                          <w:txbxContent>
                            <w:p w:rsidR="00492FFB" w:rsidRDefault="00492FFB" w:rsidP="00C75FDA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492FFB" w:rsidRPr="00D86836" w:rsidRDefault="00492FFB" w:rsidP="00C75FDA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492FFB" w:rsidRDefault="00492FFB" w:rsidP="00C75FDA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372D3C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C75FDA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C75FDA" w:rsidRDefault="00492FFB" w:rsidP="00C75FDA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7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    <v:textbox>
                          <w:txbxContent>
                            <w:p w:rsidR="00C75FDA" w:rsidRPr="00F07F53" w:rsidRDefault="00492FFB" w:rsidP="00C75FDA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8" type="#_x0000_t202" style="position:absolute;left:16513;top:4981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p3sAA&#10;AADcAAAADwAAAGRycy9kb3ducmV2LnhtbERPTWvCQBC9F/wPyxR6041tlRKzEVELHnqppvchO2ZD&#10;s7MhOzXx33cPhR4f77vYTr5TNxpiG9jAcpGBIq6DbbkxUF3e52+goiBb7AKTgTtF2JazhwJzG0b+&#10;pNtZGpVCOOZowIn0udaxduQxLkJPnLhrGDxKgkOj7YBjCvedfs6ytfbYcmpw2NPeUf19/vEGROxu&#10;ea+OPp6+po/D6LJ6hZUxT4/TbgNKaJJ/8Z/7ZA28vKa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xp3sAAAADcAAAADwAAAAAAAAAAAAAAAACYAgAAZHJzL2Rvd25y&#10;ZXYueG1sUEsFBgAAAAAEAAQA9QAAAIUDAAAAAA==&#10;" filled="f" stroked="f">
                        <v:textbox style="mso-fit-shape-to-text:t">
                          <w:txbxContent>
                            <w:p w:rsidR="00C75FDA" w:rsidRPr="00F07F53" w:rsidRDefault="00492FFB" w:rsidP="00C75FD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9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      <v:textbox>
                          <w:txbxContent>
                            <w:p w:rsidR="00C75FDA" w:rsidRPr="00F07F53" w:rsidRDefault="00492FFB" w:rsidP="00C75FD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50" o:spid="_x0000_s1060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NL/8QA&#10;AADcAAAADwAAAGRycy9kb3ducmV2LnhtbERPy2rCQBTdF/yH4Qrd1YmWFIlOQghIS2kXRjfurpmb&#10;B2bupJmppv36zqLg8nDe22wyvbjS6DrLCpaLCARxZXXHjYLjYfe0BuE8ssbeMin4IQdZOnvYYqLt&#10;jfd0LX0jQgi7BBW03g+JlK5qyaBb2IE4cLUdDfoAx0bqEW8h3PRyFUUv0mDHoaHFgYqWqkv5bRS8&#10;F7tP3J9XZv3bF68fdT58HU+xUo/zKd+A8DT5u/jf/aYVPMdhfj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S//EAAAA3AAAAA8AAAAAAAAAAAAAAAAAmAIAAGRycy9k&#10;b3ducmV2LnhtbFBLBQYAAAAABAAEAPUAAACJAwAAAAA=&#10;" filled="f" stroked="f" strokeweight=".5pt">
                        <v:textbox>
                          <w:txbxContent>
                            <w:p w:rsidR="00C75FDA" w:rsidRPr="001D7321" w:rsidRDefault="00C75FDA" w:rsidP="00C75FDA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しん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しろ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図 351" o:spid="_x0000_s1061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m8TEAAAA3AAAAA8AAABkcnMvZG93bnJldi54bWxEj0uLwkAQhO/C/oehF7zpJOuT6CiiLLgX&#10;wQeem0ybZM30hMxosv56Z0HwWFTVV9R82ZpS3Kl2hWUFcT8CQZxaXXCm4HT87k1BOI+ssbRMCv7I&#10;wXLx0Zljom3De7offCYChF2CCnLvq0RKl+Zk0PVtRRy8i60N+iDrTOoamwA3pfyKorE0WHBYyLGi&#10;dU7p9XAzCn6Gu7OUk+is04nbrK6/xyYePJTqfrarGQhPrX+HX+2tVjAYxfB/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Lm8TEAAAA3AAAAA8AAAAAAAAAAAAAAAAA&#10;nwIAAGRycy9kb3ducmV2LnhtbFBLBQYAAAAABAAEAPcAAACQAwAAAAA=&#10;">
                        <v:imagedata r:id="rId9" o:title="" cropright="4914f"/>
                        <v:path arrowok="t"/>
                      </v:shape>
                    </v:group>
                  </w:pict>
                </mc:Fallback>
              </mc:AlternateContent>
            </w:r>
          </w:p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Default="00895CA7" w:rsidP="00895CA7"/>
          <w:p w:rsidR="002714E6" w:rsidRDefault="002714E6" w:rsidP="00895CA7">
            <w:pPr>
              <w:rPr>
                <w:noProof/>
              </w:rPr>
            </w:pPr>
          </w:p>
          <w:p w:rsidR="00715A0E" w:rsidRPr="00895CA7" w:rsidRDefault="00715A0E" w:rsidP="00895CA7"/>
        </w:tc>
      </w:tr>
      <w:tr w:rsidR="002949BD" w:rsidTr="00E97375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2949BD" w:rsidRDefault="002949BD" w:rsidP="00E97375"/>
        </w:tc>
        <w:tc>
          <w:tcPr>
            <w:tcW w:w="5160" w:type="dxa"/>
            <w:shd w:val="clear" w:color="auto" w:fill="auto"/>
          </w:tcPr>
          <w:p w:rsidR="00E46501" w:rsidRDefault="00E46501" w:rsidP="00E97375"/>
          <w:p w:rsidR="00F07F53" w:rsidRDefault="00F07F5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5E5563" w:rsidRPr="00895E1A" w:rsidRDefault="005E556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Default="002949BD" w:rsidP="00E97375"/>
          <w:p w:rsidR="002949BD" w:rsidRDefault="002949BD" w:rsidP="00E97375">
            <w:pPr>
              <w:rPr>
                <w:noProof/>
              </w:rPr>
            </w:pPr>
          </w:p>
          <w:p w:rsidR="002949BD" w:rsidRPr="00895CA7" w:rsidRDefault="002949BD" w:rsidP="00E97375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150"/>
            </w:tblGrid>
            <w:tr w:rsidR="00895E1A" w:rsidTr="00121607">
              <w:trPr>
                <w:cantSplit/>
                <w:trHeight w:hRule="exact" w:val="3118"/>
              </w:trPr>
              <w:tc>
                <w:tcPr>
                  <w:tcW w:w="5159" w:type="dxa"/>
                </w:tcPr>
                <w:p w:rsidR="00895E1A" w:rsidRPr="00ED4D05" w:rsidRDefault="00492FFB" w:rsidP="00121607">
                  <w:pPr>
                    <w:ind w:left="129" w:right="129"/>
                    <w:rPr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68544" behindDoc="0" locked="0" layoutInCell="1" allowOverlap="1" wp14:anchorId="1D3B6C6B" wp14:editId="0BBB157F">
                            <wp:simplePos x="0" y="0"/>
                            <wp:positionH relativeFrom="column">
                              <wp:posOffset>3255010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3214370" cy="2038985"/>
                            <wp:effectExtent l="0" t="0" r="5080" b="0"/>
                            <wp:wrapNone/>
                            <wp:docPr id="365" name="グループ化 3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14370" cy="2038985"/>
                                      <a:chOff x="0" y="0"/>
                                      <a:chExt cx="3214446" cy="2039487"/>
                                    </a:xfrm>
                                  </wpg:grpSpPr>
                                  <wps:wsp>
                                    <wps:cNvPr id="366" name="テキスト ボックス 36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90215" y="34119"/>
                                        <a:ext cx="1323975" cy="4000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92FFB" w:rsidRDefault="00492FFB" w:rsidP="00492FFB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instrText xml:space="preserve"> REF 所属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 xml:space="preserve">○○○○○ </w:t>
                                          </w:r>
                                        </w:p>
                                        <w:p w:rsidR="00492FFB" w:rsidRPr="00B531D4" w:rsidRDefault="00492FFB" w:rsidP="00492FFB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7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89713" y="736979"/>
                                        <a:ext cx="552735" cy="327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92FFB" w:rsidRDefault="00492FFB" w:rsidP="00492FFB">
                                          <w: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階級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○○</w:t>
                                          </w:r>
                                          <w: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68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14651" y="1289713"/>
                                        <a:ext cx="1676400" cy="6729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92FFB" w:rsidRDefault="00492FFB" w:rsidP="00492FFB">
                                          <w:pPr>
                                            <w:spacing w:line="180" w:lineRule="exact"/>
                                            <w:ind w:right="57"/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住所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fldChar w:fldCharType="separate"/>
                                          </w:r>
                                          <w:r w:rsidRPr="00D86836"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t>〒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○○○</w:t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○○○○</w:t>
                                          </w:r>
                                        </w:p>
                                        <w:p w:rsidR="00492FFB" w:rsidRPr="00D86836" w:rsidRDefault="00492FFB" w:rsidP="00492FFB">
                                          <w:pPr>
                                            <w:spacing w:line="180" w:lineRule="exact"/>
                                            <w:ind w:right="57"/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住所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○○○○○</w:t>
                                          </w:r>
                                        </w:p>
                                        <w:p w:rsidR="00492FFB" w:rsidRDefault="00492FFB" w:rsidP="00492FFB">
                                          <w:pPr>
                                            <w:spacing w:line="180" w:lineRule="exact"/>
                                            <w:ind w:right="129"/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372D3C"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  <w:u w:color="FFFFFF" w:themeColor="background1"/>
                                            </w:rPr>
                                            <w:t>TEL: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492FFB" w:rsidRDefault="00492FFB" w:rsidP="00492FFB">
                                          <w:pPr>
                                            <w:spacing w:line="180" w:lineRule="exact"/>
                                            <w:ind w:right="129"/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86836"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FAX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:(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492FFB" w:rsidRDefault="00492FFB" w:rsidP="00492FFB">
                                          <w:pPr>
                                            <w:spacing w:line="180" w:lineRule="exact"/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E-mail: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69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10436" y="586854"/>
                                        <a:ext cx="1604010" cy="498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wps:spPr>
                                    <wps:txbx>
                                      <w:txbxContent>
                                        <w:p w:rsidR="00492FFB" w:rsidRPr="00F07F53" w:rsidRDefault="00492FFB" w:rsidP="00492FFB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instrText xml:space="preserve"> REF 氏名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separate"/>
                                          </w:r>
                                          <w:r w:rsidR="00B914A1" w:rsidRPr="00F07F53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 xml:space="preserve">新城 </w:t>
                                          </w:r>
                                          <w:r w:rsidR="00B914A1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>花子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0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51379" y="498143"/>
                                        <a:ext cx="1344305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92FFB" w:rsidRPr="00F07F53" w:rsidRDefault="00492FFB" w:rsidP="00492FFB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B914A1" w:rsidRPr="00F07F53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しんしろ　</w:t>
                                          </w:r>
                                          <w:r w:rsidR="00B914A1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　　はなこ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71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58203" y="887104"/>
                                        <a:ext cx="1371600" cy="271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92FFB" w:rsidRPr="00F07F53" w:rsidRDefault="00492FFB" w:rsidP="00492FFB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ふりがな（アルファベット）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B914A1" w:rsidRPr="00F07F53"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t xml:space="preserve">SHINSHIRO </w:t>
                                          </w:r>
                                          <w:r w:rsidR="00B914A1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　　HANAKO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74" name="テキスト ボックス 374"/>
                                    <wps:cNvSpPr txBox="1"/>
                                    <wps:spPr>
                                      <a:xfrm>
                                        <a:off x="13648" y="1753737"/>
                                        <a:ext cx="1255395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492FFB" w:rsidRPr="001D7321" w:rsidRDefault="00492FFB" w:rsidP="00492FFB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しん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しろ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桜淵公園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75" name="図 3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74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89713" cy="1917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グループ化 365" o:spid="_x0000_s1062" style="position:absolute;left:0;text-align:left;margin-left:256.3pt;margin-top:-.15pt;width:253.1pt;height:160.55pt;z-index:252268544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">
                            <v:shape id="テキスト ボックス 366" o:spid="_x0000_s1063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5v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J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vm/xQAAANwAAAAPAAAAAAAAAAAAAAAAAJgCAABkcnMv&#10;ZG93bnJldi54bWxQSwUGAAAAAAQABAD1AAAAigMAAAAA&#10;" stroked="f">
                              <v:textbox>
                                <w:txbxContent>
                                  <w:p w:rsidR="00492FFB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492FFB" w:rsidRPr="00B531D4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64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hzM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ahzM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492FFB" w:rsidRDefault="00492FFB" w:rsidP="00492FFB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65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            <v:textbox>
                                <w:txbxContent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492FFB" w:rsidRPr="00D86836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372D3C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66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            <v:textbo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67" type="#_x0000_t202" style="position:absolute;left:16513;top:4981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vZcAA&#10;AADcAAAADwAAAGRycy9kb3ducmV2LnhtbERPTWvCQBC9F/wPyxR6040t1RKzEVELHnqppvchO2ZD&#10;s7MhOzXx33cPhR4f77vYTr5TNxpiG9jAcpGBIq6DbbkxUF3e52+goiBb7AKTgTtF2JazhwJzG0b+&#10;pNtZGpVCOOZowIn0udaxduQxLkJPnLhrGDxKgkOj7YBjCvedfs6ylfbYcmpw2NPeUf19/vEGROxu&#10;ea+OPp6+po/D6LL6FStjnh6n3QaU0CT/4j/3yRp4Waf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avZcAAAADcAAAADwAAAAAAAAAAAAAAAACYAgAAZHJzL2Rvd25y&#10;ZXYueG1sUEsFBgAAAAAEAAQA9QAAAIUDAAAAAA==&#10;" filled="f" stroked="f">
                              <v:textbox style="mso-fit-shape-to-text:t"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68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            <v:textbo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374" o:spid="_x0000_s1069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0RnM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9f0N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tEZzHAAAA3AAAAA8AAAAAAAAAAAAAAAAAmAIAAGRy&#10;cy9kb3ducmV2LnhtbFBLBQYAAAAABAAEAPUAAACMAwAAAAA=&#10;" filled="f" stroked="f" strokeweight=".5pt">
                              <v:textbox>
                                <w:txbxContent>
                                  <w:p w:rsidR="00492FFB" w:rsidRPr="001D7321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v:textbox>
                            </v:shape>
                            <v:shape id="図 375" o:spid="_x0000_s1070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wafEAAAA3AAAAA8AAABkcnMvZG93bnJldi54bWxEj0+LwjAUxO/CfofwFrxp6rprpRpFFGG9&#10;LPgHz4/m2XZtXkoTbfXTG0HwOMzMb5jpvDWluFLtCssKBv0IBHFqdcGZgsN+3RuDcB5ZY2mZFNzI&#10;wXz20Zliom3DW7rufCYChF2CCnLvq0RKl+Zk0PVtRRy8k60N+iDrTOoamwA3pfyKopE0WHBYyLGi&#10;ZU7peXcxCjbff0cp4+io09itFuf/fTMY3pXqfraLCQhPrX+HX+1frWAY/8DzTDg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FwafEAAAA3AAAAA8AAAAAAAAAAAAAAAAA&#10;nwIAAGRycy9kb3ducmV2LnhtbFBLBQYAAAAABAAEAPcAAACQAwAAAAA=&#10;">
                              <v:imagedata r:id="rId9" o:title="" cropright="4914f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62400" behindDoc="0" locked="0" layoutInCell="1" allowOverlap="1" wp14:anchorId="63437B7A" wp14:editId="2EE4DE93">
                            <wp:simplePos x="0" y="0"/>
                            <wp:positionH relativeFrom="column">
                              <wp:posOffset>-5080</wp:posOffset>
                            </wp:positionH>
                            <wp:positionV relativeFrom="paragraph">
                              <wp:posOffset>0</wp:posOffset>
                            </wp:positionV>
                            <wp:extent cx="3214370" cy="2038985"/>
                            <wp:effectExtent l="0" t="0" r="5080" b="0"/>
                            <wp:wrapNone/>
                            <wp:docPr id="297" name="グループ化 2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14370" cy="2038985"/>
                                      <a:chOff x="0" y="0"/>
                                      <a:chExt cx="3214446" cy="2039487"/>
                                    </a:xfrm>
                                  </wpg:grpSpPr>
                                  <wps:wsp>
                                    <wps:cNvPr id="298" name="テキスト ボックス 29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90215" y="34119"/>
                                        <a:ext cx="1323975" cy="4000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92FFB" w:rsidRDefault="00492FFB" w:rsidP="00492FFB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instrText xml:space="preserve"> REF 所属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 xml:space="preserve">○○○○○ </w:t>
                                          </w:r>
                                        </w:p>
                                        <w:p w:rsidR="00492FFB" w:rsidRPr="00B531D4" w:rsidRDefault="00492FFB" w:rsidP="00492FFB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9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89713" y="736979"/>
                                        <a:ext cx="552735" cy="327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92FFB" w:rsidRDefault="00492FFB" w:rsidP="00492FFB">
                                          <w: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階級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○○</w:t>
                                          </w:r>
                                          <w: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00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14651" y="1289713"/>
                                        <a:ext cx="1676400" cy="6729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92FFB" w:rsidRDefault="00492FFB" w:rsidP="00492FFB">
                                          <w:pPr>
                                            <w:spacing w:line="180" w:lineRule="exact"/>
                                            <w:ind w:right="57"/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住所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fldChar w:fldCharType="separate"/>
                                          </w:r>
                                          <w:r w:rsidRPr="00D86836"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t>〒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○○○</w:t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○○○○</w:t>
                                          </w:r>
                                        </w:p>
                                        <w:p w:rsidR="00492FFB" w:rsidRPr="00D86836" w:rsidRDefault="00492FFB" w:rsidP="00492FFB">
                                          <w:pPr>
                                            <w:spacing w:line="180" w:lineRule="exact"/>
                                            <w:ind w:right="57"/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住所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○○○○○</w:t>
                                          </w:r>
                                        </w:p>
                                        <w:p w:rsidR="00492FFB" w:rsidRDefault="00492FFB" w:rsidP="00492FFB">
                                          <w:pPr>
                                            <w:spacing w:line="180" w:lineRule="exact"/>
                                            <w:ind w:right="129"/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372D3C"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  <w:u w:color="FFFFFF" w:themeColor="background1"/>
                                            </w:rPr>
                                            <w:t>TEL: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492FFB" w:rsidRDefault="00492FFB" w:rsidP="00492FFB">
                                          <w:pPr>
                                            <w:spacing w:line="180" w:lineRule="exact"/>
                                            <w:ind w:right="129"/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86836"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FAX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:(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492FFB" w:rsidRDefault="00492FFB" w:rsidP="00492FFB">
                                          <w:pPr>
                                            <w:spacing w:line="180" w:lineRule="exact"/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E-mail: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01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10436" y="586854"/>
                                        <a:ext cx="1604010" cy="498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wps:spPr>
                                    <wps:txbx>
                                      <w:txbxContent>
                                        <w:p w:rsidR="00492FFB" w:rsidRPr="00F07F53" w:rsidRDefault="00492FFB" w:rsidP="00492FFB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instrText xml:space="preserve"> REF 氏名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separate"/>
                                          </w:r>
                                          <w:r w:rsidR="00B914A1" w:rsidRPr="00F07F53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 xml:space="preserve">新城 </w:t>
                                          </w:r>
                                          <w:r w:rsidR="00B914A1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>花子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51379" y="498143"/>
                                        <a:ext cx="1344305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92FFB" w:rsidRPr="00F07F53" w:rsidRDefault="00492FFB" w:rsidP="00492FFB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B914A1" w:rsidRPr="00F07F53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しんしろ　</w:t>
                                          </w:r>
                                          <w:r w:rsidR="00B914A1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　　はなこ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03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58203" y="887104"/>
                                        <a:ext cx="1371600" cy="271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492FFB" w:rsidRPr="00F07F53" w:rsidRDefault="00492FFB" w:rsidP="00492FFB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ふりがな（アルファベット）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B914A1" w:rsidRPr="00F07F53"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t xml:space="preserve">SHINSHIRO </w:t>
                                          </w:r>
                                          <w:r w:rsidR="00B914A1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　　HANAKO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04" name="テキスト ボックス 304"/>
                                    <wps:cNvSpPr txBox="1"/>
                                    <wps:spPr>
                                      <a:xfrm>
                                        <a:off x="13648" y="1753737"/>
                                        <a:ext cx="1255395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492FFB" w:rsidRPr="001D7321" w:rsidRDefault="00492FFB" w:rsidP="00492FFB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しん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しろ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桜淵公園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06" name="図 3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74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89713" cy="1917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グループ化 297" o:spid="_x0000_s1071" style="position:absolute;left:0;text-align:left;margin-left:-.4pt;margin-top:0;width:253.1pt;height:160.55pt;z-index:252262400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">
                            <v:shape id="テキスト ボックス 298" o:spid="_x0000_s1072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            <v:textbox>
                                <w:txbxContent>
                                  <w:p w:rsidR="00492FFB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492FFB" w:rsidRPr="00B531D4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3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vn8MA&#10;AADcAAAADwAAAGRycy9kb3ducmV2LnhtbESPQWvCQBSE74L/YXmF3nSjUKnRNQTbggcvten9kX1m&#10;Q7NvQ/bVxH/fLRR6HGbmG2ZfTL5TNxpiG9jAapmBIq6DbbkxUH28LZ5BRUG22AUmA3eKUBzmsz3m&#10;Noz8TreLNCpBOOZowIn0udaxduQxLkNPnLxrGDxKkkOj7YBjgvtOr7Nsoz22nBYc9nR0VH9dvr0B&#10;EVuu7tWrj6fP6fwyuqx+w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vn8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492FFB" w:rsidRDefault="00492FFB" w:rsidP="00492FFB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4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          <v:textbox>
                                <w:txbxContent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492FFB" w:rsidRPr="00D86836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372D3C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5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          <v:textbo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6" type="#_x0000_t202" style="position:absolute;left:16513;top:4981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n9MIA&#10;AADcAAAADwAAAGRycy9kb3ducmV2LnhtbESPQWsCMRSE74X+h/AK3mqiUilbo0htwUMv6vb+2Lxu&#10;lm5els3TXf99UxA8DjPzDbPajKFVF+pTE9nCbGpAEVfRNVxbKE+fz6+gkiA7bCOThSsl2KwfH1ZY&#10;uDjwgS5HqVWGcCrQghfpCq1T5SlgmsaOOHs/sQ8oWfa1dj0OGR5aPTdmqQM2nBc8dvTuqfo9noMF&#10;EbedXcuPkPbf49du8KZ6wdLaydO4fQMlNMo9fGvvnYWFmcP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uf0wgAAANwAAAAPAAAAAAAAAAAAAAAAAJgCAABkcnMvZG93&#10;bnJldi54bWxQSwUGAAAAAAQABAD1AAAAhwMAAAAA&#10;" filled="f" stroked="f">
                              <v:textbox style="mso-fit-shape-to-text:t"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7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      <v:textbo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304" o:spid="_x0000_s1078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4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NI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ti4cYAAADcAAAADwAAAAAAAAAAAAAAAACYAgAAZHJz&#10;L2Rvd25yZXYueG1sUEsFBgAAAAAEAAQA9QAAAIsDAAAAAA==&#10;" filled="f" stroked="f" strokeweight=".5pt">
                              <v:textbox>
                                <w:txbxContent>
                                  <w:p w:rsidR="00492FFB" w:rsidRPr="001D7321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v:textbox>
                            </v:shape>
                            <v:shape id="図 306" o:spid="_x0000_s1079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RLK3EAAAA3AAAAA8AAABkcnMvZG93bnJldi54bWxEj1uLwjAUhN8X/A/hCL6tiRdUqlHERdh9&#10;Ebzg86E5ttXmpDRZ291fbwTBx2FmvmEWq9aW4k61LxxrGPQVCOLUmYIzDafj9nMGwgdkg6Vj0vBH&#10;HlbLzscCE+Ma3tP9EDIRIewT1JCHUCVS+jQni77vKuLoXVxtMURZZ9LU2ES4LeVQqYm0WHBcyLGi&#10;TU7p7fBrNfyMd2cpp+ps0qn/Wt+ux2Yw+te6123XcxCB2vAOv9rfRsNITeB5Jh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RLK3EAAAA3AAAAA8AAAAAAAAAAAAAAAAA&#10;nwIAAGRycy9kb3ducmV2LnhtbFBLBQYAAAAABAAEAPcAAACQAwAAAAA=&#10;">
                              <v:imagedata r:id="rId9" o:title="" cropright="4914f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  <w:p w:rsidR="00895E1A" w:rsidRDefault="00895E1A" w:rsidP="00046FA6">
                  <w:pPr>
                    <w:ind w:right="129"/>
                    <w:jc w:val="left"/>
                    <w:rPr>
                      <w:rFonts w:asciiTheme="minorHAnsi" w:hAnsiTheme="minorHAnsi"/>
                      <w:sz w:val="24"/>
                    </w:rPr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895E1A" w:rsidRDefault="00895E1A" w:rsidP="00895E1A">
                  <w:pPr>
                    <w:ind w:right="129"/>
                  </w:pPr>
                </w:p>
              </w:tc>
            </w:tr>
          </w:tbl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4813D2" w:rsidRPr="00ED4D05" w:rsidRDefault="004813D2" w:rsidP="004813D2">
            <w:pPr>
              <w:ind w:left="129" w:right="129"/>
              <w:rPr>
                <w:sz w:val="24"/>
              </w:rPr>
            </w:pPr>
          </w:p>
          <w:p w:rsidR="009473DD" w:rsidRDefault="009473DD" w:rsidP="009E5344">
            <w:pPr>
              <w:rPr>
                <w:rFonts w:asciiTheme="minorHAnsi" w:hAnsiTheme="minorHAnsi"/>
                <w:sz w:val="24"/>
              </w:rPr>
            </w:pPr>
          </w:p>
          <w:p w:rsidR="009473DD" w:rsidRDefault="009473DD" w:rsidP="009E5344"/>
          <w:p w:rsidR="009473DD" w:rsidRDefault="009473DD" w:rsidP="009E5344"/>
          <w:p w:rsidR="009473DD" w:rsidRDefault="009473DD" w:rsidP="009E5344"/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5137A7" w:rsidP="009E5344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5137A7" w:rsidRDefault="00492FFB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4448" behindDoc="0" locked="0" layoutInCell="1" allowOverlap="1" wp14:anchorId="32D125A1" wp14:editId="1C9D688F">
                      <wp:simplePos x="0" y="0"/>
                      <wp:positionH relativeFrom="column">
                        <wp:posOffset>6464</wp:posOffset>
                      </wp:positionH>
                      <wp:positionV relativeFrom="paragraph">
                        <wp:posOffset>14283</wp:posOffset>
                      </wp:positionV>
                      <wp:extent cx="3214370" cy="2038985"/>
                      <wp:effectExtent l="0" t="0" r="5080" b="0"/>
                      <wp:wrapNone/>
                      <wp:docPr id="308" name="グループ化 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370" cy="2038985"/>
                                <a:chOff x="0" y="0"/>
                                <a:chExt cx="3214446" cy="2039487"/>
                              </a:xfrm>
                            </wpg:grpSpPr>
                            <wps:wsp>
                              <wps:cNvPr id="309" name="テキスト ボックス 3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215" y="34119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492FFB" w:rsidRPr="00B531D4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713" y="736979"/>
                                  <a:ext cx="55273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651" y="1289713"/>
                                  <a:ext cx="1676400" cy="67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492FFB" w:rsidRPr="00D86836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372D3C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0436" y="586854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1379" y="498143"/>
                                  <a:ext cx="1344305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8203" y="887104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6" name="テキスト ボックス 316"/>
                              <wps:cNvSpPr txBox="1"/>
                              <wps:spPr>
                                <a:xfrm>
                                  <a:off x="13648" y="1753737"/>
                                  <a:ext cx="12553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492FFB" w:rsidRPr="001D7321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7" name="図 3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9713" cy="191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08" o:spid="_x0000_s1080" style="position:absolute;left:0;text-align:left;margin-left:.5pt;margin-top:1.1pt;width:253.1pt;height:160.55pt;z-index:252264448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">
                      <v:shape id="テキスト ボックス 309" o:spid="_x0000_s1081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492FFB" w:rsidRPr="00B531D4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2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      <v:textbox style="mso-fit-shape-to-text:t">
                          <w:txbxContent>
                            <w:p w:rsidR="00492FFB" w:rsidRDefault="00492FFB" w:rsidP="00492FFB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3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492FFB" w:rsidRPr="00D86836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372D3C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4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5" type="#_x0000_t202" style="position:absolute;left:16513;top:4981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Mxs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/AV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JMxsMAAADcAAAADwAAAAAAAAAAAAAAAACYAgAAZHJzL2Rv&#10;d25yZXYueG1sUEsFBgAAAAAEAAQA9QAAAIgDAAAAAA==&#10;" filled="f" stroked="f">
                        <v:textbox style="mso-fit-shape-to-text:t"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6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16" o:spid="_x0000_s1087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P0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/QxQAAANwAAAAPAAAAAAAAAAAAAAAAAJgCAABkcnMv&#10;ZG93bnJldi54bWxQSwUGAAAAAAQABAD1AAAAigMAAAAA&#10;" filled="f" stroked="f" strokeweight=".5pt">
                        <v:textbox>
                          <w:txbxContent>
                            <w:p w:rsidR="00492FFB" w:rsidRPr="001D7321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しん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しろ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図 317" o:spid="_x0000_s1088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EH+vDAAAA3AAAAA8AAABkcnMvZG93bnJldi54bWxEj0GLwjAUhO8L/ofwBG9rWl22Uo0iiuBe&#10;hFXx/GiebbV5KU201V9vFhY8DjPzDTNbdKYSd2pcaVlBPIxAEGdWl5wrOB42nxMQziNrrCyTggc5&#10;WMx7HzNMtW35l+57n4sAYZeigsL7OpXSZQUZdENbEwfvbBuDPsgml7rBNsBNJUdR9C0NlhwWCqxp&#10;VVB23d+Mgp+v3UnKJDrpLHHr5fVyaOPxU6lBv1tOQXjq/Dv8395qBeM4gb8z4Qj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Qf68MAAADcAAAADwAAAAAAAAAAAAAAAACf&#10;AgAAZHJzL2Rvd25yZXYueG1sUEsFBgAAAAAEAAQA9wAAAI8DAAAAAA==&#10;">
                        <v:imagedata r:id="rId9" o:title="" cropright="4914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5137A7" w:rsidRDefault="00492FFB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0592" behindDoc="0" locked="0" layoutInCell="1" allowOverlap="1" wp14:anchorId="50784BAB" wp14:editId="31FBB88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3214370" cy="2038985"/>
                      <wp:effectExtent l="0" t="0" r="5080" b="0"/>
                      <wp:wrapNone/>
                      <wp:docPr id="376" name="グループ化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370" cy="2038985"/>
                                <a:chOff x="0" y="0"/>
                                <a:chExt cx="3214446" cy="2039487"/>
                              </a:xfrm>
                            </wpg:grpSpPr>
                            <wps:wsp>
                              <wps:cNvPr id="377" name="テキスト ボックス 3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215" y="34119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492FFB" w:rsidRPr="00B531D4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713" y="736979"/>
                                  <a:ext cx="55273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651" y="1289713"/>
                                  <a:ext cx="1676400" cy="67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492FFB" w:rsidRPr="00D86836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372D3C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0436" y="586854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1379" y="498143"/>
                                  <a:ext cx="1344305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8203" y="887104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5" name="テキスト ボックス 385"/>
                              <wps:cNvSpPr txBox="1"/>
                              <wps:spPr>
                                <a:xfrm>
                                  <a:off x="13648" y="1753737"/>
                                  <a:ext cx="12553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492FFB" w:rsidRPr="001D7321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6" name="図 3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9713" cy="191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76" o:spid="_x0000_s1089" style="position:absolute;left:0;text-align:left;margin-left:-5.4pt;margin-top:.95pt;width:253.1pt;height:160.55pt;z-index:252270592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">
                      <v:shape id="テキスト ボックス 377" o:spid="_x0000_s1090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K+c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x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8r5xQAAANwAAAAPAAAAAAAAAAAAAAAAAJgCAABkcnMv&#10;ZG93bnJldi54bWxQSwUGAAAAAAQABAD1AAAAigMAAAAA&#10;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492FFB" w:rsidRPr="00B531D4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1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jY8AA&#10;AADcAAAADwAAAGRycy9kb3ducmV2LnhtbERPTWvCQBC9F/wPyxR6040t1RKzEVELHnqppvchO2ZD&#10;s7MhOzXx33cPhR4f77vYTr5TNxpiG9jAcpGBIq6DbbkxUF3e52+goiBb7AKTgTtF2JazhwJzG0b+&#10;pNtZGpVCOOZowIn0udaxduQxLkJPnLhrGDxKgkOj7YBjCvedfs6ylfbYcmpw2NPeUf19/vEGROxu&#10;ea+OPp6+po/D6LL6FStjnh6n3QaU0CT/4j/3yRp4Wae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CjY8AAAADcAAAADwAAAAAAAAAAAAAAAACYAgAAZHJzL2Rvd25y&#10;ZXYueG1sUEsFBgAAAAAEAAQA9QAAAIUDAAAAAA==&#10;" filled="f" stroked="f">
                        <v:textbox style="mso-fit-shape-to-text:t">
                          <w:txbxContent>
                            <w:p w:rsidR="00492FFB" w:rsidRDefault="00492FFB" w:rsidP="00492FFB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2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492FFB" w:rsidRPr="00D86836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372D3C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3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4" type="#_x0000_t202" style="position:absolute;left:16513;top:4981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BNcMA&#10;AADcAAAADwAAAGRycy9kb3ducmV2LnhtbESPQWvCQBSE74L/YXmF3nRjxSLRNQTbggcvten9kX1m&#10;Q7NvQ/bVxH/fLRR6HGbmG2ZfTL5TNxpiG9jAapmBIq6DbbkxUH28LbagoiBb7AKTgTtFKA7z2R5z&#10;G0Z+p9tFGpUgHHM04ET6XOtYO/IYl6EnTt41DB4lyaHRdsAxwX2nn7LsWXtsOS047OnoqP66fHsD&#10;IrZc3atXH0+f0/lldFm9wcqYx4ep3IESmuQ//Nc+WQPr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FBNcMAAADcAAAADwAAAAAAAAAAAAAAAACYAgAAZHJzL2Rv&#10;d25yZXYueG1sUEsFBgAAAAAEAAQA9QAAAIgDAAAAAA==&#10;" filled="f" stroked="f">
                        <v:textbox style="mso-fit-shape-to-text:t"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5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5" o:spid="_x0000_s1096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EIMcA&#10;AADcAAAADwAAAGRycy9kb3ducmV2LnhtbESPQWvCQBSE7wX/w/IK3uqmE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0xCDHAAAA3AAAAA8AAAAAAAAAAAAAAAAAmAIAAGRy&#10;cy9kb3ducmV2LnhtbFBLBQYAAAAABAAEAPUAAACMAwAAAAA=&#10;" filled="f" stroked="f" strokeweight=".5pt">
                        <v:textbox>
                          <w:txbxContent>
                            <w:p w:rsidR="00492FFB" w:rsidRPr="001D7321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しん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しろ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図 386" o:spid="_x0000_s1097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CL/fEAAAA3AAAAA8AAABkcnMvZG93bnJldi54bWxEj0+LwjAUxO8LfofwBG/b1D+odBtFFEEv&#10;C+ri+dG8bbs2L6WJtvrpzYLgcZiZ3zDpsjOVuFHjSssKhlEMgjizuuRcwc9p+zkH4TyyxsoyKbiT&#10;g+Wi95Fiom3LB7odfS4ChF2CCgrv60RKlxVk0EW2Jg7er20M+iCbXOoG2wA3lRzF8VQaLDksFFjT&#10;uqDscrwaBfvJ91nKWXzW2cxtVpe/UzscP5Qa9LvVFwhPnX+HX+2dVjCeT+H/TDgC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CL/fEAAAA3AAAAA8AAAAAAAAAAAAAAAAA&#10;nwIAAGRycy9kb3ducmV2LnhtbFBLBQYAAAAABAAEAPcAAACQAwAAAAA=&#10;">
                        <v:imagedata r:id="rId9" o:title="" cropright="4914f"/>
                        <v:path arrowok="t"/>
                      </v:shape>
                    </v:group>
                  </w:pict>
                </mc:Fallback>
              </mc:AlternateContent>
            </w:r>
          </w:p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492FFB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2640" behindDoc="0" locked="0" layoutInCell="1" allowOverlap="1" wp14:anchorId="16B8FC91" wp14:editId="51BE0C9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368935</wp:posOffset>
                      </wp:positionV>
                      <wp:extent cx="3214370" cy="2038985"/>
                      <wp:effectExtent l="0" t="0" r="5080" b="0"/>
                      <wp:wrapNone/>
                      <wp:docPr id="387" name="グループ化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370" cy="2038985"/>
                                <a:chOff x="0" y="0"/>
                                <a:chExt cx="3214446" cy="2039487"/>
                              </a:xfrm>
                            </wpg:grpSpPr>
                            <wps:wsp>
                              <wps:cNvPr id="388" name="テキスト ボックス 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215" y="34119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492FFB" w:rsidRPr="00B531D4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713" y="736979"/>
                                  <a:ext cx="55273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9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651" y="1289713"/>
                                  <a:ext cx="1676400" cy="67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492FFB" w:rsidRPr="00D86836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372D3C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0436" y="586854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1379" y="498143"/>
                                  <a:ext cx="1344305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bookmarkStart w:id="12" w:name="_GoBack"/>
                                    <w:bookmarkEnd w:id="12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9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8203" y="887104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7" name="テキスト ボックス 417"/>
                              <wps:cNvSpPr txBox="1"/>
                              <wps:spPr>
                                <a:xfrm>
                                  <a:off x="13648" y="1753737"/>
                                  <a:ext cx="12553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492FFB" w:rsidRPr="001D7321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8" name="図 4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9713" cy="191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87" o:spid="_x0000_s1098" style="position:absolute;left:0;text-align:left;margin-left:-5.25pt;margin-top:29.05pt;width:253.1pt;height:160.55pt;z-index:252272640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">
                      <v:shape id="テキスト ボックス 388" o:spid="_x0000_s1099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urMEA&#10;AADcAAAADwAAAGRycy9kb3ducmV2LnhtbERPzW6CQBC+N+k7bKaJl6YstlUpupraxIYr6AOM7AhE&#10;dpawq+DbuwcTj1++/9VmNK24Uu8aywqmUQyCuLS64UrBYb/7SEA4j6yxtUwKbuRgs359WWGq7cA5&#10;XQtfiRDCLkUFtfddKqUrazLoItsRB+5ke4M+wL6SuschhJtWfsbxXBpsODTU2NFfTeW5uBgFp2x4&#10;n/0Mx39/WOTf8y02i6O9KTV5G3+XIDyN/il+uDOt4CsJa8OZc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9LqzBAAAA3AAAAA8AAAAAAAAAAAAAAAAAmAIAAGRycy9kb3du&#10;cmV2LnhtbFBLBQYAAAAABAAEAPUAAACGAwAAAAA=&#10;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492FFB" w:rsidRPr="00B531D4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0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23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238MAAADcAAAADwAAAAAAAAAAAAAAAACYAgAAZHJzL2Rv&#10;d25yZXYueG1sUEsFBgAAAAAEAAQA9QAAAIgDAAAAAA==&#10;" filled="f" stroked="f">
                        <v:textbox style="mso-fit-shape-to-text:t">
                          <w:txbxContent>
                            <w:p w:rsidR="00492FFB" w:rsidRDefault="00492FFB" w:rsidP="00492FFB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1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492FFB" w:rsidRPr="00D86836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372D3C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2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3" type="#_x0000_t202" style="position:absolute;left:16513;top:4981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PnM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3MFi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PnMMAAADcAAAADwAAAAAAAAAAAAAAAACYAgAAZHJzL2Rv&#10;d25yZXYueG1sUEsFBgAAAAAEAAQA9QAAAIgDAAAAAA==&#10;" filled="f" stroked="f">
                        <v:textbox style="mso-fit-shape-to-text:t"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bookmarkStart w:id="13" w:name="_GoBack"/>
                              <w:bookmarkEnd w:id="13"/>
                            </w:p>
                          </w:txbxContent>
                        </v:textbox>
                      </v:shape>
                      <v:shape id="テキスト ボックス 2" o:spid="_x0000_s1104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7" o:spid="_x0000_s1105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nLs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FXbwj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qnLsYAAADcAAAADwAAAAAAAAAAAAAAAACYAgAAZHJz&#10;L2Rvd25yZXYueG1sUEsFBgAAAAAEAAQA9QAAAIsDAAAAAA==&#10;" filled="f" stroked="f" strokeweight=".5pt">
                        <v:textbox>
                          <w:txbxContent>
                            <w:p w:rsidR="00492FFB" w:rsidRPr="001D7321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しん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しろ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図 418" o:spid="_x0000_s1106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xRvzBAAAA3AAAAA8AAABkcnMvZG93bnJldi54bWxET8uKwjAU3QvzD+EK7jStikqnUWRE0M2A&#10;D7q+NHfaanNTmmirXz9ZDMzycN7ppje1eFLrKssK4kkEgji3uuJCwfWyH69AOI+ssbZMCl7kYLP+&#10;GKSYaNvxiZ5nX4gQwi5BBaX3TSKly0sy6Ca2IQ7cj20N+gDbQuoWuxBuajmNooU0WHFoKLGhr5Ly&#10;+/lhFBzn35mUyyjT+dLttvfbpYtnb6VGw377CcJT7//Ff+6DVjCPw9pwJhw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xRvzBAAAA3AAAAA8AAAAAAAAAAAAAAAAAnwIA&#10;AGRycy9kb3ducmV2LnhtbFBLBQYAAAAABAAEAPcAAACNAwAAAAA=&#10;">
                        <v:imagedata r:id="rId9" o:title="" cropright="4914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0F3DEF" w:rsidRDefault="00492FFB" w:rsidP="009E53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6496" behindDoc="0" locked="0" layoutInCell="1" allowOverlap="1" wp14:anchorId="1EBFA065" wp14:editId="38790B7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-2540</wp:posOffset>
                      </wp:positionV>
                      <wp:extent cx="3214370" cy="2038985"/>
                      <wp:effectExtent l="0" t="0" r="5080" b="0"/>
                      <wp:wrapNone/>
                      <wp:docPr id="318" name="グループ化 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370" cy="2038985"/>
                                <a:chOff x="0" y="0"/>
                                <a:chExt cx="3214446" cy="2039487"/>
                              </a:xfrm>
                            </wpg:grpSpPr>
                            <wps:wsp>
                              <wps:cNvPr id="323" name="テキスト ボックス 3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215" y="34119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492FFB" w:rsidRPr="00B531D4" w:rsidRDefault="00492FFB" w:rsidP="00492FF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713" y="736979"/>
                                  <a:ext cx="55273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4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651" y="1289713"/>
                                  <a:ext cx="1676400" cy="67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492FFB" w:rsidRPr="00D86836" w:rsidRDefault="00492FFB" w:rsidP="00492FFB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372D3C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492FFB" w:rsidRDefault="00492FFB" w:rsidP="00492FFB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0436" y="586854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1379" y="498143"/>
                                  <a:ext cx="1344305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6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8203" y="887104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92FFB" w:rsidRPr="00F07F53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B914A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B914A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3" name="テキスト ボックス 363"/>
                              <wps:cNvSpPr txBox="1"/>
                              <wps:spPr>
                                <a:xfrm>
                                  <a:off x="13648" y="1753737"/>
                                  <a:ext cx="12553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492FFB" w:rsidRPr="001D7321" w:rsidRDefault="00492FFB" w:rsidP="00492FFB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しん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しろ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4" name="図 3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9713" cy="191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18" o:spid="_x0000_s1107" style="position:absolute;left:0;text-align:left;margin-left:.65pt;margin-top:-.2pt;width:253.1pt;height:160.55pt;z-index:252266496" coordsize="32144,2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">
                      <v:shape id="テキスト ボックス 323" o:spid="_x0000_s1108" type="#_x0000_t202" style="position:absolute;left:18902;top:341;width:1323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j5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wHQ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+PnwgAAANwAAAAPAAAAAAAAAAAAAAAAAJgCAABkcnMvZG93&#10;bnJldi54bWxQSwUGAAAAAAQABAD1AAAAhwMAAAAA&#10;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492FFB" w:rsidRPr="00B531D4" w:rsidRDefault="00492FFB" w:rsidP="00492FF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9" type="#_x0000_t202" style="position:absolute;left:12897;top:7369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Q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l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bAQ8MAAADcAAAADwAAAAAAAAAAAAAAAACYAgAAZHJzL2Rv&#10;d25yZXYueG1sUEsFBgAAAAAEAAQA9QAAAIgDAAAAAA==&#10;" filled="f" stroked="f">
                        <v:textbox style="mso-fit-shape-to-text:t">
                          <w:txbxContent>
                            <w:p w:rsidR="00492FFB" w:rsidRDefault="00492FFB" w:rsidP="00492FFB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0" type="#_x0000_t202" style="position:absolute;left:12146;top:12897;width:16764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      <v:textbox>
                          <w:txbxContent>
                            <w:p w:rsidR="00492FFB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492FFB" w:rsidRPr="00D86836" w:rsidRDefault="00492FFB" w:rsidP="00492FFB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372D3C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492FFB" w:rsidRDefault="00492FFB" w:rsidP="00492FFB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1" type="#_x0000_t202" style="position:absolute;left:16104;top:5868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2" type="#_x0000_t202" style="position:absolute;left:16513;top:4981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I6c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Fc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3I6cMAAADcAAAADwAAAAAAAAAAAAAAAACYAgAAZHJzL2Rv&#10;d25yZXYueG1sUEsFBgAAAAAEAAQA9QAAAIgDAAAAAA==&#10;" filled="f" stroked="f">
                        <v:textbox style="mso-fit-shape-to-text:t"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3" type="#_x0000_t202" style="position:absolute;left:16582;top:8871;width:137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    <v:textbox>
                          <w:txbxContent>
                            <w:p w:rsidR="00492FFB" w:rsidRPr="00F07F53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914A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B914A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63" o:spid="_x0000_s1114" type="#_x0000_t202" style="position:absolute;left:136;top:17537;width:1255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0fNcUA&#10;AADcAAAADwAAAGRycy9kb3ducmV2LnhtbESPQYvCMBSE78L+h/AWvGmqsl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R81xQAAANwAAAAPAAAAAAAAAAAAAAAAAJgCAABkcnMv&#10;ZG93bnJldi54bWxQSwUGAAAAAAQABAD1AAAAigMAAAAA&#10;" filled="f" stroked="f" strokeweight=".5pt">
                        <v:textbox>
                          <w:txbxContent>
                            <w:p w:rsidR="00492FFB" w:rsidRPr="001D7321" w:rsidRDefault="00492FFB" w:rsidP="00492FFB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しん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しろ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図 364" o:spid="_x0000_s1115" type="#_x0000_t75" style="position:absolute;width:12897;height:1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8uHDAAAA3AAAAA8AAABkcnMvZG93bnJldi54bWxEj0urwjAUhPeC/yEcwZ2mPlCpRhFF0M0F&#10;H7g+NMe22pyUJtre++vNBcHlMDPfMItVYwrxosrllhUM+hEI4sTqnFMFl/OuNwPhPLLGwjIp+CUH&#10;q2W7tcBY25qP9Dr5VAQIuxgVZN6XsZQuycig69uSOHg3Wxn0QVap1BXWAW4KOYyiiTSYc1jIsKRN&#10;Rsnj9DQKDuOfq5TT6KqTqduuH/dzPRj9KdXtNOs5CE+N/4Y/7b1WMJqM4f9MOAJy+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Dy4cMAAADcAAAADwAAAAAAAAAAAAAAAACf&#10;AgAAZHJzL2Rvd25yZXYueG1sUEsFBgAAAAAEAAQA9wAAAI8DAAAAAA==&#10;">
                        <v:imagedata r:id="rId9" o:title="" cropright="4914f"/>
                        <v:path arrowok="t"/>
                      </v:shape>
                    </v:group>
                  </w:pict>
                </mc:Fallback>
              </mc:AlternateContent>
            </w:r>
          </w:p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</w:tc>
      </w:tr>
    </w:tbl>
    <w:p w:rsidR="002949BD" w:rsidRDefault="002949BD"/>
    <w:sectPr w:rsidR="002949BD" w:rsidSect="00823256">
      <w:pgSz w:w="11906" w:h="16838" w:code="9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B30" w:rsidRDefault="009D2B30" w:rsidP="008F49CC">
      <w:r>
        <w:separator/>
      </w:r>
    </w:p>
  </w:endnote>
  <w:endnote w:type="continuationSeparator" w:id="0">
    <w:p w:rsidR="009D2B30" w:rsidRDefault="009D2B30" w:rsidP="008F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B30" w:rsidRDefault="009D2B30" w:rsidP="008F49CC">
      <w:r>
        <w:separator/>
      </w:r>
    </w:p>
  </w:footnote>
  <w:footnote w:type="continuationSeparator" w:id="0">
    <w:p w:rsidR="009D2B30" w:rsidRDefault="009D2B30" w:rsidP="008F4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304EC"/>
    <w:rsid w:val="00046FA6"/>
    <w:rsid w:val="000B6C03"/>
    <w:rsid w:val="000D04C8"/>
    <w:rsid w:val="000F3DEF"/>
    <w:rsid w:val="00111E09"/>
    <w:rsid w:val="0011641F"/>
    <w:rsid w:val="00132407"/>
    <w:rsid w:val="001373ED"/>
    <w:rsid w:val="001517A7"/>
    <w:rsid w:val="00154691"/>
    <w:rsid w:val="0016715A"/>
    <w:rsid w:val="001937C3"/>
    <w:rsid w:val="001D7321"/>
    <w:rsid w:val="00217860"/>
    <w:rsid w:val="002456F1"/>
    <w:rsid w:val="002714E6"/>
    <w:rsid w:val="00291144"/>
    <w:rsid w:val="002949BD"/>
    <w:rsid w:val="002962FE"/>
    <w:rsid w:val="002B501C"/>
    <w:rsid w:val="002D3E61"/>
    <w:rsid w:val="00305B0A"/>
    <w:rsid w:val="00307B34"/>
    <w:rsid w:val="00312625"/>
    <w:rsid w:val="003176F1"/>
    <w:rsid w:val="00372265"/>
    <w:rsid w:val="003A4397"/>
    <w:rsid w:val="003B3D24"/>
    <w:rsid w:val="003C1001"/>
    <w:rsid w:val="003C54CC"/>
    <w:rsid w:val="003F68DF"/>
    <w:rsid w:val="00400DCE"/>
    <w:rsid w:val="00401F28"/>
    <w:rsid w:val="00424283"/>
    <w:rsid w:val="004813D2"/>
    <w:rsid w:val="0048452A"/>
    <w:rsid w:val="0048499D"/>
    <w:rsid w:val="00486067"/>
    <w:rsid w:val="00492FFB"/>
    <w:rsid w:val="004A1DCF"/>
    <w:rsid w:val="004B26D5"/>
    <w:rsid w:val="004B5FF0"/>
    <w:rsid w:val="005137A7"/>
    <w:rsid w:val="00526D29"/>
    <w:rsid w:val="00544B29"/>
    <w:rsid w:val="00552DBC"/>
    <w:rsid w:val="00593A36"/>
    <w:rsid w:val="00596868"/>
    <w:rsid w:val="005A364C"/>
    <w:rsid w:val="005C5B01"/>
    <w:rsid w:val="005D7E06"/>
    <w:rsid w:val="005E5563"/>
    <w:rsid w:val="005E6C9E"/>
    <w:rsid w:val="005F2FE7"/>
    <w:rsid w:val="00601C04"/>
    <w:rsid w:val="006027D4"/>
    <w:rsid w:val="00684AB1"/>
    <w:rsid w:val="006B78EE"/>
    <w:rsid w:val="00715A0E"/>
    <w:rsid w:val="00727AFC"/>
    <w:rsid w:val="0074235B"/>
    <w:rsid w:val="00797358"/>
    <w:rsid w:val="00823256"/>
    <w:rsid w:val="00826474"/>
    <w:rsid w:val="008301A5"/>
    <w:rsid w:val="00835EED"/>
    <w:rsid w:val="00895CA7"/>
    <w:rsid w:val="00895E1A"/>
    <w:rsid w:val="008C1BC0"/>
    <w:rsid w:val="008F00AD"/>
    <w:rsid w:val="008F49CC"/>
    <w:rsid w:val="00903F65"/>
    <w:rsid w:val="009473DD"/>
    <w:rsid w:val="00963883"/>
    <w:rsid w:val="009819C7"/>
    <w:rsid w:val="0098430F"/>
    <w:rsid w:val="009A1E7D"/>
    <w:rsid w:val="009B3167"/>
    <w:rsid w:val="009D2B30"/>
    <w:rsid w:val="00A40FBB"/>
    <w:rsid w:val="00A468B5"/>
    <w:rsid w:val="00A72F8B"/>
    <w:rsid w:val="00A7393C"/>
    <w:rsid w:val="00AA214D"/>
    <w:rsid w:val="00B531D4"/>
    <w:rsid w:val="00B53F4F"/>
    <w:rsid w:val="00B856D4"/>
    <w:rsid w:val="00B914A1"/>
    <w:rsid w:val="00BA5674"/>
    <w:rsid w:val="00BB431B"/>
    <w:rsid w:val="00BD3E5F"/>
    <w:rsid w:val="00C617AF"/>
    <w:rsid w:val="00C75FDA"/>
    <w:rsid w:val="00CC26C6"/>
    <w:rsid w:val="00CE5C45"/>
    <w:rsid w:val="00CF1CE3"/>
    <w:rsid w:val="00D13631"/>
    <w:rsid w:val="00D13C85"/>
    <w:rsid w:val="00D15D19"/>
    <w:rsid w:val="00D522E0"/>
    <w:rsid w:val="00DC312A"/>
    <w:rsid w:val="00DC7FD4"/>
    <w:rsid w:val="00E04710"/>
    <w:rsid w:val="00E07783"/>
    <w:rsid w:val="00E14298"/>
    <w:rsid w:val="00E22A27"/>
    <w:rsid w:val="00E27527"/>
    <w:rsid w:val="00E46501"/>
    <w:rsid w:val="00E940F1"/>
    <w:rsid w:val="00EB5191"/>
    <w:rsid w:val="00EC649B"/>
    <w:rsid w:val="00F07F53"/>
    <w:rsid w:val="00F33874"/>
    <w:rsid w:val="00F47631"/>
    <w:rsid w:val="00F73E06"/>
    <w:rsid w:val="00F96C82"/>
    <w:rsid w:val="00FA3A8C"/>
    <w:rsid w:val="00FB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(0536)23-761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TEL:(0536)23-76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1C4CA-8628-4668-93B1-1F4BD96AF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omote</Template>
  <TotalTime>15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shinshiro</cp:lastModifiedBy>
  <cp:revision>5</cp:revision>
  <cp:lastPrinted>2016-03-18T02:22:00Z</cp:lastPrinted>
  <dcterms:created xsi:type="dcterms:W3CDTF">2016-03-28T02:47:00Z</dcterms:created>
  <dcterms:modified xsi:type="dcterms:W3CDTF">2018-03-29T11:46:00Z</dcterms:modified>
</cp:coreProperties>
</file>