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177" w:rsidRPr="002A5177" w:rsidRDefault="002A5177">
      <w:pPr>
        <w:rPr>
          <w:sz w:val="20"/>
          <w:szCs w:val="20"/>
        </w:rPr>
      </w:pPr>
    </w:p>
    <w:tbl>
      <w:tblPr>
        <w:tblW w:w="1559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3118"/>
        <w:gridCol w:w="3118"/>
        <w:gridCol w:w="3118"/>
        <w:gridCol w:w="3118"/>
      </w:tblGrid>
      <w:tr w:rsidR="002E6CA7" w:rsidTr="002A5177">
        <w:trPr>
          <w:trHeight w:hRule="exact" w:val="5170"/>
          <w:jc w:val="right"/>
        </w:trPr>
        <w:tc>
          <w:tcPr>
            <w:tcW w:w="3124" w:type="dxa"/>
            <w:shd w:val="clear" w:color="auto" w:fill="auto"/>
            <w:tcMar>
              <w:left w:w="0" w:type="dxa"/>
              <w:right w:w="0" w:type="dxa"/>
            </w:tcMar>
          </w:tcPr>
          <w:p w:rsidR="002E6CA7" w:rsidRDefault="00053E0E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30819</wp:posOffset>
                      </wp:positionV>
                      <wp:extent cx="1910687" cy="3229061"/>
                      <wp:effectExtent l="0" t="0" r="0" b="9525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687" cy="3229061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図 14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DE5090" w:rsidRPr="001D0049" w:rsidRDefault="00DE5090" w:rsidP="00DE5090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bookmarkStart w:id="0" w:name="氏名"/>
                                    <w:r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851345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花子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図 16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8" name="テキスト ボックス 18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E5090" w:rsidRDefault="00DE5090" w:rsidP="00DE5090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DE5090" w:rsidRPr="00C708FA" w:rsidRDefault="00DE5090" w:rsidP="00DE5090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 w:rsidR="003E6B1D"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テキスト ボックス 352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851345" w:rsidRPr="00CB7C77" w:rsidRDefault="00851345" w:rsidP="00851345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bookmarkStart w:id="1" w:name="ふりがな（アルファベット）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HANAKO</w:t>
                                    </w:r>
                                    <w:bookmarkEnd w:id="1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テキスト ボックス 27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851345" w:rsidRPr="00CB7C77" w:rsidRDefault="00851345" w:rsidP="0085134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bookmarkStart w:id="2" w:name="ふりがな"/>
                                    <w:r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テキスト ボックス 395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851345" w:rsidRPr="00851345" w:rsidRDefault="00CD5D0E" w:rsidP="00851345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bookmarkStart w:id="3" w:name="階級"/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bookmarkEnd w:id="3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D5D0E" w:rsidRPr="00705641" w:rsidRDefault="00CD5D0E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4" w:name="住所"/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D5D0E" w:rsidRPr="00705641" w:rsidRDefault="00CD5D0E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D5D0E" w:rsidRPr="00705641" w:rsidRDefault="00CD5D0E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D5D0E" w:rsidRPr="00705641" w:rsidRDefault="00CD5D0E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CD5D0E" w:rsidRPr="00705641" w:rsidRDefault="00CD5D0E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bookmarkEnd w:id="4"/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D5D0E" w:rsidRDefault="00CD5D0E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bookmarkStart w:id="5" w:name="所属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bookmarkEnd w:id="5"/>
                                  <w:p w:rsidR="00CD5D0E" w:rsidRPr="00CB7C77" w:rsidRDefault="00CD5D0E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" o:spid="_x0000_s1026" style="position:absolute;left:0;text-align:left;margin-left:4.4pt;margin-top:2.45pt;width:150.45pt;height:254.25pt;z-index:252456960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4" o:spid="_x0000_s102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BL69AAAA2wAAAA8AAABkcnMvZG93bnJldi54bWxET02LwjAQvQv7H8IIe5E1sYjsdo2yCMJe&#10;bfU+NGNbbCYlibX+eyMI3ubxPme9HW0nBvKhdaxhMVcgiCtnWq41HMv91zeIEJENdo5Jw50CbDcf&#10;kzXmxt34QEMRa5FCOOSooYmxz6UMVUMWw9z1xIk7O28xJuhraTzeUrjtZKbUSlpsOTU02NOuoepS&#10;XK0GhcoNMbvP+l1ZjrOTPxc/mdT6czr+/YKINMa3+OX+N2n+Ep6/pAPk5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E8Evr0AAADbAAAADwAAAAAAAAAAAAAAAACfAgAAZHJz&#10;L2Rvd25yZXYueG1sUEsFBgAAAAAEAAQA9wAAAIkDAAAAAA==&#10;">
                        <v:imagedata r:id="rId10" o:title="軽トラ市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    <v:textbox>
                          <w:txbxContent>
                            <w:p w:rsidR="00DE5090" w:rsidRPr="001D0049" w:rsidRDefault="00DE5090" w:rsidP="00DE5090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bookmarkStart w:id="6" w:name="氏名"/>
                              <w:r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851345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花子</w:t>
                              </w:r>
                              <w:bookmarkEnd w:id="6"/>
                            </w:p>
                          </w:txbxContent>
                        </v:textbox>
                      </v:shape>
                      <v:shape id="図 16" o:spid="_x0000_s102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6JMPAAAAA2wAAAA8AAABkcnMvZG93bnJldi54bWxET02LwjAQvQv+hzDCXmRN3IO61SgiCl63&#10;Cnsdm9k22ExKE213f/1GELzN433OatO7WtypDdazhulEgSAuvLFcajifDu8LECEiG6w9k4ZfCrBZ&#10;DwcrzIzv+IvueSxFCuGQoYYqxiaTMhQVOQwT3xAn7se3DmOCbSlNi10Kd7X8UGomHVpODRU2tKuo&#10;uOY3p0H9fdvL535xCd30oNzY2fnxlGv9Nuq3SxCR+vgSP91Hk+bP4PFLOk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Xokw8AAAADbAAAADwAAAAAAAAAAAAAAAACfAgAA&#10;ZHJzL2Rvd25yZXYueG1sUEsFBgAAAAAEAAQA9wAAAIwDAAAAAA==&#10;">
                        <v:imagedata r:id="rId11" o:title="DSC09904"/>
                        <v:path arrowok="t"/>
                      </v:shape>
                      <v:shape id="テキスト ボックス 18" o:spid="_x0000_s103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  <v:textbox>
                          <w:txbxContent>
                            <w:p w:rsidR="00DE5090" w:rsidRDefault="00DE5090" w:rsidP="00DE5090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DE5090" w:rsidRPr="00C708FA" w:rsidRDefault="00DE5090" w:rsidP="00DE5090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 w:rsidR="003E6B1D"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352" o:spid="_x0000_s103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wE8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+S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9cBPHAAAA3AAAAA8AAAAAAAAAAAAAAAAAmAIAAGRy&#10;cy9kb3ducmV2LnhtbFBLBQYAAAAABAAEAPUAAACMAwAAAAA=&#10;" filled="f" stroked="f" strokeweight=".5pt">
                        <v:textbox>
                          <w:txbxContent>
                            <w:p w:rsidR="00851345" w:rsidRPr="00CB7C77" w:rsidRDefault="00851345" w:rsidP="00851345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bookmarkStart w:id="7" w:name="ふりがな（アルファベット）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HANAKO</w:t>
                              </w:r>
                              <w:bookmarkEnd w:id="7"/>
                            </w:p>
                          </w:txbxContent>
                        </v:textbox>
                      </v:shape>
                      <v:shape id="テキスト ボックス 27" o:spid="_x0000_s103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    <v:textbox>
                          <w:txbxContent>
                            <w:p w:rsidR="00851345" w:rsidRPr="00CB7C77" w:rsidRDefault="00851345" w:rsidP="00851345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bookmarkStart w:id="8" w:name="ふりがな"/>
                              <w:r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bookmarkEnd w:id="8"/>
                            </w:p>
                          </w:txbxContent>
                        </v:textbox>
                      </v:shape>
                      <v:shape id="テキスト ボックス 395" o:spid="_x0000_s103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S/c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Uv3HAAAA3AAAAA8AAAAAAAAAAAAAAAAAmAIAAGRy&#10;cy9kb3ducmV2LnhtbFBLBQYAAAAABAAEAPUAAACMAwAAAAA=&#10;" filled="f" stroked="f" strokeweight=".5pt">
                        <v:textbox>
                          <w:txbxContent>
                            <w:p w:rsidR="00851345" w:rsidRPr="00851345" w:rsidRDefault="00CD5D0E" w:rsidP="00851345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bookmarkStart w:id="9" w:name="階級"/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bookmarkEnd w:id="9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3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2ZcYA&#10;AADcAAAADwAAAGRycy9kb3ducmV2LnhtbESPX2vCQBDE3wv9DscKfasXjbQlekqptAo++YfSxzW3&#10;JrG5vZDbavz2nlDwcZiZ3zCTWedqdaI2VJ4NDPoJKOLc24oLA7vt5/MbqCDIFmvPZOBCAWbTx4cJ&#10;ZtafeU2njRQqQjhkaKAUaTKtQ16Sw9D3DXH0Dr51KFG2hbYtniPc1XqYJC/aYcVxocSGPkrKfzd/&#10;zsBxf1kMd2G+OsooPWzl+/Vn/rU35qnXvY9BCXVyD/+3l9ZAmg7gdiYeAT2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2ZcYAAADcAAAADwAAAAAAAAAAAAAAAACYAgAAZHJz&#10;L2Rvd25yZXYueG1sUEsFBgAAAAAEAAQA9QAAAIsDAAAAAA==&#10;" filled="f" stroked="f">
                        <v:textbox inset="1mm,1mm,1mm,1mm">
                          <w:txbxContent>
                            <w:p w:rsidR="00CD5D0E" w:rsidRPr="00705641" w:rsidRDefault="00CD5D0E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0" w:name="住所"/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D5D0E" w:rsidRPr="00705641" w:rsidRDefault="00CD5D0E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D5D0E" w:rsidRPr="00705641" w:rsidRDefault="00CD5D0E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D5D0E" w:rsidRPr="00705641" w:rsidRDefault="00CD5D0E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CD5D0E" w:rsidRPr="00705641" w:rsidRDefault="00CD5D0E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bookmarkEnd w:id="10"/>
                            </w:p>
                          </w:txbxContent>
                        </v:textbox>
                      </v:shape>
                      <v:shape id="テキスト ボックス 2" o:spid="_x0000_s103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CD5D0E" w:rsidRDefault="00CD5D0E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bookmarkStart w:id="11" w:name="所属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bookmarkEnd w:id="11"/>
                            <w:p w:rsidR="00CD5D0E" w:rsidRPr="00CB7C77" w:rsidRDefault="00CD5D0E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</w:tcPr>
          <w:p w:rsidR="002E6CA7" w:rsidRDefault="00053E0E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9008" behindDoc="0" locked="0" layoutInCell="1" allowOverlap="1" wp14:anchorId="090C70CB" wp14:editId="3D4FD39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23200</wp:posOffset>
                      </wp:positionV>
                      <wp:extent cx="1910080" cy="3228975"/>
                      <wp:effectExtent l="0" t="0" r="0" b="9525"/>
                      <wp:wrapNone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080" cy="3228975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図 4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053E0E" w:rsidRPr="001D0049" w:rsidRDefault="00CB58C7" w:rsidP="00053E0E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separate"/>
                                    </w:r>
                                    <w:r w:rsidR="006B0A1A"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図 8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9" name="テキスト ボックス 9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53E0E" w:rsidRDefault="00053E0E" w:rsidP="00053E0E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053E0E" w:rsidRPr="00C708FA" w:rsidRDefault="00053E0E" w:rsidP="00053E0E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テキスト ボックス 11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53E0E" w:rsidRPr="00CB7C77" w:rsidRDefault="00CB58C7" w:rsidP="00053E0E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テキスト ボックス 12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53E0E" w:rsidRPr="00CB7C77" w:rsidRDefault="00CB58C7" w:rsidP="00053E0E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テキスト ボックス 13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53E0E" w:rsidRPr="00851345" w:rsidRDefault="00CB58C7" w:rsidP="00053E0E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 w:rsidR="00053E0E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58C7" w:rsidRPr="00705641" w:rsidRDefault="00CB58C7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B58C7" w:rsidRPr="00705641" w:rsidRDefault="00CB58C7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B58C7" w:rsidRPr="00705641" w:rsidRDefault="00CB58C7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B58C7" w:rsidRPr="00705641" w:rsidRDefault="00CB58C7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053E0E" w:rsidRPr="00705641" w:rsidRDefault="00CB58C7" w:rsidP="00053E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Default="00CB58C7" w:rsidP="00CD5D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053E0E" w:rsidRPr="00CB7C77" w:rsidRDefault="00CB58C7" w:rsidP="00053E0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" o:spid="_x0000_s1036" style="position:absolute;left:0;text-align:left;margin-left:.55pt;margin-top:1.85pt;width:150.4pt;height:254.25pt;z-index:252459008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">
                      <v:shape id="図 4" o:spid="_x0000_s103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SRS/AAAA2gAAAA8AAABkcnMvZG93bnJldi54bWxEj0GLwjAUhO/C/ofwhL3ImlhEdrtGWQRh&#10;r7Z6fzTPtti8lCTW+u+NIHgcZuYbZr0dbScG8qF1rGExVyCIK2darjUcy/3XN4gQkQ12jknDnQJs&#10;Nx+TNebG3fhAQxFrkSAcctTQxNjnUoaqIYth7nri5J2dtxiT9LU0Hm8JbjuZKbWSFltOCw32tGuo&#10;uhRXq0GhckPM7rN+V5bj7OTPxU8mtf6cjn+/ICKN8R1+tf+NhiU8r6QbID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BkkUvwAAANoAAAAPAAAAAAAAAAAAAAAAAJ8CAABk&#10;cnMvZG93bnJldi54bWxQSwUGAAAAAAQABAD3AAAAiwMAAAAA&#10;">
                        <v:imagedata r:id="rId10" o:title="軽トラ市"/>
                        <v:path arrowok="t"/>
                      </v:shape>
                      <v:shape id="テキスト ボックス 2" o:spid="_x0000_s103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  <v:textbox>
                          <w:txbxContent>
                            <w:p w:rsidR="00053E0E" w:rsidRPr="001D0049" w:rsidRDefault="00CB58C7" w:rsidP="00053E0E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6B0A1A"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8" o:spid="_x0000_s103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hG7AAAAA2gAAAA8AAABkcnMvZG93bnJldi54bWxETz1rwzAQ3QP9D+IKXUIiuUObOlFCKTV4&#10;jRPoerEutoh1MpZqu/310VDo+Hjfu8PsOjHSEKxnDdlagSCuvbHcaDifitUGRIjIBjvPpOGHAhz2&#10;D4sd5sZPfKSxio1IIRxy1NDG2OdShrolh2Hte+LEXf3gMCY4NNIMOKVw18lnpV6kQ8upocWePlqq&#10;b9W306B+v+zl7XNzCVNWKLd09rU8VVo/Pc7vWxCR5vgv/nOXRkPamq6kGyD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qEbsAAAADaAAAADwAAAAAAAAAAAAAAAACfAgAA&#10;ZHJzL2Rvd25yZXYueG1sUEsFBgAAAAAEAAQA9wAAAIwDAAAAAA==&#10;">
                        <v:imagedata r:id="rId11" o:title="DSC09904"/>
                        <v:path arrowok="t"/>
                      </v:shape>
                      <v:shape id="テキスト ボックス 9" o:spid="_x0000_s104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<v:textbox>
                          <w:txbxContent>
                            <w:p w:rsidR="00053E0E" w:rsidRDefault="00053E0E" w:rsidP="00053E0E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053E0E" w:rsidRPr="00C708FA" w:rsidRDefault="00053E0E" w:rsidP="00053E0E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11" o:spid="_x0000_s104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    <v:textbox>
                          <w:txbxContent>
                            <w:p w:rsidR="00053E0E" w:rsidRPr="00CB7C77" w:rsidRDefault="00CB58C7" w:rsidP="00053E0E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12" o:spid="_x0000_s104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  <v:textbox>
                          <w:txbxContent>
                            <w:p w:rsidR="00053E0E" w:rsidRPr="00CB7C77" w:rsidRDefault="00CB58C7" w:rsidP="00053E0E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13" o:spid="_x0000_s104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    <v:textbox>
                          <w:txbxContent>
                            <w:p w:rsidR="00053E0E" w:rsidRPr="00851345" w:rsidRDefault="00CB58C7" w:rsidP="00053E0E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  <w:r w:rsidR="00053E0E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4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+O8MA&#10;AADbAAAADwAAAGRycy9kb3ducmV2LnhtbERPS2vCQBC+C/0PyxR6q5uqtSV1FVGqBU8+KD2O2TGJ&#10;ZmdDdtT477uFgrf5+J4zmrSuUhdqQunZwEs3AUWceVtybmC3/Xx+BxUE2WLlmQzcKMBk/NAZYWr9&#10;ldd02UiuYgiHFA0UInWqdcgKchi6viaO3ME3DiXCJte2wWsMd5XuJclQOyw5NhRY06yg7LQ5OwPH&#10;/W3Z24X56iiD/mEr328/88XemKfHdvoBSqiVu/jf/WXj/Ff4+yUeoM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E+O8MAAADbAAAADwAAAAAAAAAAAAAAAACYAgAAZHJzL2Rv&#10;d25yZXYueG1sUEsFBgAAAAAEAAQA9QAAAIgDAAAAAA==&#10;" filled="f" stroked="f">
                        <v:textbox inset="1mm,1mm,1mm,1mm">
                          <w:txbxContent>
                            <w:p w:rsidR="00CB58C7" w:rsidRPr="00705641" w:rsidRDefault="00CB58C7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B58C7" w:rsidRPr="00705641" w:rsidRDefault="00CB58C7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B58C7" w:rsidRPr="00705641" w:rsidRDefault="00CB58C7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B58C7" w:rsidRPr="00705641" w:rsidRDefault="00CB58C7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053E0E" w:rsidRPr="00705641" w:rsidRDefault="00CB58C7" w:rsidP="00053E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CB58C7" w:rsidRDefault="00CB58C7" w:rsidP="00CD5D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053E0E" w:rsidRPr="00CB7C77" w:rsidRDefault="00CB58C7" w:rsidP="00053E0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E6CA7" w:rsidRPr="00895CA7" w:rsidRDefault="002E6CA7" w:rsidP="002E6CA7"/>
          <w:p w:rsidR="002E6CA7" w:rsidRPr="00895CA7" w:rsidRDefault="002E6CA7" w:rsidP="002E6CA7"/>
          <w:p w:rsidR="002E6CA7" w:rsidRPr="00895CA7" w:rsidRDefault="002E6CA7" w:rsidP="002E6CA7"/>
          <w:p w:rsidR="002E6CA7" w:rsidRPr="00895CA7" w:rsidRDefault="002E6CA7" w:rsidP="002E6CA7"/>
          <w:p w:rsidR="002E6CA7" w:rsidRDefault="002E6CA7" w:rsidP="002E6CA7"/>
          <w:p w:rsidR="002E6CA7" w:rsidRPr="00895CA7" w:rsidRDefault="002E6CA7" w:rsidP="002E6CA7"/>
        </w:tc>
        <w:tc>
          <w:tcPr>
            <w:tcW w:w="3118" w:type="dxa"/>
          </w:tcPr>
          <w:p w:rsidR="002E6CA7" w:rsidRDefault="00CB58C7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1056" behindDoc="0" locked="0" layoutInCell="1" allowOverlap="1" wp14:anchorId="534FE285" wp14:editId="3AB1E1DB">
                      <wp:simplePos x="0" y="0"/>
                      <wp:positionH relativeFrom="column">
                        <wp:posOffset>58449</wp:posOffset>
                      </wp:positionH>
                      <wp:positionV relativeFrom="paragraph">
                        <wp:posOffset>26404</wp:posOffset>
                      </wp:positionV>
                      <wp:extent cx="1910080" cy="3228975"/>
                      <wp:effectExtent l="0" t="0" r="0" b="9525"/>
                      <wp:wrapNone/>
                      <wp:docPr id="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080" cy="3228975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図 6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Pr="001D0049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separate"/>
                                    </w:r>
                                    <w:r w:rsidR="006B0A1A"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8" name="図 288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89" name="テキスト ボックス 289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CB58C7" w:rsidRPr="00C708FA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テキスト ボックス 291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テキスト ボックス 294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テキスト ボックス 296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851345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0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CB58C7" w:rsidRPr="00CB7C7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" o:spid="_x0000_s1046" style="position:absolute;left:0;text-align:left;margin-left:4.6pt;margin-top:2.1pt;width:150.4pt;height:254.25pt;z-index:252461056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">
                      <v:shape id="図 6" o:spid="_x0000_s104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Ycvi/AAAA2gAAAA8AAABkcnMvZG93bnJldi54bWxEj0+LwjAUxO+C3yE8YS+yJvYg2jWKCILX&#10;bfX+aF7/YPNSkljrt98sLOxxmJnfMPvjZHsxkg+dYw3rlQJBXDnTcaPhVl4+tyBCRDbYOyYNbwpw&#10;PMxne8yNe/E3jUVsRIJwyFFDG+OQSxmqliyGlRuIk1c7bzEm6RtpPL4S3PYyU2ojLXacFloc6NxS&#10;9SieVoNC5caYvZfDuSyn5d3XxS6TWn8sptMXiEhT/A//ta9GwwZ+r6QbIA8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mHL4vwAAANoAAAAPAAAAAAAAAAAAAAAAAJ8CAABk&#10;cnMvZG93bnJldi54bWxQSwUGAAAAAAQABAD3AAAAiwMAAAAA&#10;">
                        <v:imagedata r:id="rId10" o:title="軽トラ市"/>
                        <v:path arrowok="t"/>
                      </v:shape>
                      <v:shape id="テキスト ボックス 2" o:spid="_x0000_s104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CB58C7" w:rsidRPr="001D0049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6B0A1A"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288" o:spid="_x0000_s104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dl3BAAAA3AAAAA8AAABkcnMvZG93bnJldi54bWxET89rwjAUvgv+D+ENvMhM9LB11SgyFLxa&#10;Ba+vzbMNa15Kk9luf705DHb8+H5vdqNrxYP6YD1rWC4UCOLKG8u1huvl+JqBCBHZYOuZNPxQgN12&#10;OtlgbvzAZ3oUsRYphEOOGpoYu1zKUDXkMCx8R5y4u+8dxgT7WpoehxTuWrlS6k06tJwaGuzos6Hq&#10;q/h2GtTvzZYfh6wMw/Ko3NzZ99Ol0Hr2Mu7XICKN8V/85z4ZDassrU1n0hG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rdl3BAAAA3AAAAA8AAAAAAAAAAAAAAAAAnwIA&#10;AGRycy9kb3ducmV2LnhtbFBLBQYAAAAABAAEAPcAAACNAwAAAAA=&#10;">
                        <v:imagedata r:id="rId11" o:title="DSC09904"/>
                        <v:path arrowok="t"/>
                      </v:shape>
                      <v:shape id="テキスト ボックス 289" o:spid="_x0000_s105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uMYA&#10;AADcAAAADwAAAGRycy9kb3ducmV2LnhtbESPT2vCQBTE7wW/w/IEb3VjQInRVSQgFWkP/rl4e2af&#10;STD7Nma3mvrpu4WCx2FmfsPMl52pxZ1aV1lWMBpGIIhzqysuFBwP6/cEhPPIGmvLpOCHHCwXvbc5&#10;pto+eEf3vS9EgLBLUUHpfZNK6fKSDLqhbYiDd7GtQR9kW0jd4iPATS3jKJpIgxWHhRIbykrKr/tv&#10;o2Cbrb9wd45N8qyzj8/LqrkdT2OlBv1uNQPhqfOv8H97oxXEyR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BuMYAAADcAAAADwAAAAAAAAAAAAAAAACYAgAAZHJz&#10;L2Rvd25yZXYueG1sUEsFBgAAAAAEAAQA9QAAAIsDAAAAAA==&#10;" filled="f" stroked="f" strokeweight=".5pt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CB58C7" w:rsidRPr="00C708FA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291" o:spid="_x0000_s105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bY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F5i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W2P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4" o:spid="_x0000_s105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+8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Pv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6" o:spid="_x0000_s105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F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+CW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ewxf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851345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5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g82MYA&#10;AADcAAAADwAAAGRycy9kb3ducmV2LnhtbESPX2vCQBDE3wW/w7GFvulFLVVSTymVtoJP/qH0cc2t&#10;STS3F3Jbjd/eEwo+DjPzG2Y6b12lztSE0rOBQT8BRZx5W3JuYLf97E1ABUG2WHkmA1cKMJ91O1NM&#10;rb/wms4byVWEcEjRQCFSp1qHrCCHoe9r4ugdfONQomxybRu8RLir9DBJXrXDkuNCgTV9FJSdNn/O&#10;wHF//R7uwmJ1lJfRYSs/49/F196Y56f2/Q2UUCuP8H97aQ2MkgHcz8Qj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g82MYAAADcAAAADwAAAAAAAAAAAAAAAACYAgAAZHJz&#10;L2Rvd25yZXYueG1sUEsFBgAAAAAEAAQA9QAAAIsDAAAAAA==&#10;" filled="f" stroked="f">
                        <v:textbox inset="1mm,1mm,1mm,1mm">
                          <w:txbxContent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CB58C7" w:rsidRPr="00CB7C7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:rsidR="002E6CA7" w:rsidRDefault="00CB58C7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 wp14:anchorId="767CD6DB" wp14:editId="2E4B97DB">
                      <wp:simplePos x="0" y="0"/>
                      <wp:positionH relativeFrom="column">
                        <wp:posOffset>4536</wp:posOffset>
                      </wp:positionH>
                      <wp:positionV relativeFrom="paragraph">
                        <wp:posOffset>49667</wp:posOffset>
                      </wp:positionV>
                      <wp:extent cx="1910080" cy="3228975"/>
                      <wp:effectExtent l="0" t="0" r="0" b="9525"/>
                      <wp:wrapNone/>
                      <wp:docPr id="311" name="グループ化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080" cy="3228975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図 312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Pr="001D0049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separate"/>
                                    </w:r>
                                    <w:r w:rsidR="006B0A1A"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8" name="図 318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19" name="テキスト ボックス 319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CB58C7" w:rsidRPr="00C708FA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テキスト ボックス 322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テキスト ボックス 325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テキスト ボックス 328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851345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3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CB58C7" w:rsidRPr="00CB7C7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11" o:spid="_x0000_s1056" style="position:absolute;left:0;text-align:left;margin-left:.35pt;margin-top:3.9pt;width:150.4pt;height:254.25pt;z-index:252463104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">
                      <v:shape id="図 312" o:spid="_x0000_s105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Td/AAAAA3AAAAA8AAABkcnMvZG93bnJldi54bWxEj0GLwjAUhO8L/ofwBC+iiV1Y1moUEQSv&#10;trv3R/Nsi81LSWKt/94IC3scZuYbZrsfbScG8qF1rGG1VCCIK2darjX8lKfFN4gQkQ12jknDkwLs&#10;d5OPLebGPfhCQxFrkSAcctTQxNjnUoaqIYth6Xri5F2dtxiT9LU0Hh8JbjuZKfUlLbacFhrs6dhQ&#10;dSvuVoNC5YaYPef9sSzH+a+/FutMaj2bjocNiEhj/A//tc9Gw+cqg/eZdATk7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RRN38AAAADcAAAADwAAAAAAAAAAAAAAAACfAgAA&#10;ZHJzL2Rvd25yZXYueG1sUEsFBgAAAAAEAAQA9wAAAIwDAAAAAA==&#10;">
                        <v:imagedata r:id="rId10" o:title="軽トラ市"/>
                        <v:path arrowok="t"/>
                      </v:shape>
                      <v:shape id="テキスト ボックス 2" o:spid="_x0000_s105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    <v:textbox>
                          <w:txbxContent>
                            <w:p w:rsidR="00CB58C7" w:rsidRPr="001D0049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6B0A1A"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18" o:spid="_x0000_s105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7EfBAAAA3AAAAA8AAABkcnMvZG93bnJldi54bWxET89rwjAUvg/8H8ITdhmadINNq1FkTPBq&#10;HXh9Ns822LyUJtrqX78chB0/vt/L9eAacaMuWM8asqkCQVx6Y7nS8HvYTmYgQkQ22HgmDXcKsF6N&#10;XpaYG9/znm5FrEQK4ZCjhjrGNpcylDU5DFPfEifu7DuHMcGukqbDPoW7Rr4r9SkdWk4NNbb0XVN5&#10;Ka5Og3oc7Wn+MzuFPtsq9+bs1+5QaP06HjYLEJGG+C9+undGw0eW1qYz6Qj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A7EfBAAAA3AAAAA8AAAAAAAAAAAAAAAAAnwIA&#10;AGRycy9kb3ducmV2LnhtbFBLBQYAAAAABAAEAPcAAACNAwAAAAA=&#10;">
                        <v:imagedata r:id="rId11" o:title="DSC09904"/>
                        <v:path arrowok="t"/>
                      </v:shape>
                      <v:shape id="テキスト ボックス 319" o:spid="_x0000_s106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bosYA&#10;AADcAAAADwAAAGRycy9kb3ducmV2LnhtbESPT4vCMBTE7wt+h/AEb2uqi4tWo0hBVsQ9+Ofi7dk8&#10;22LzUpuo1U+/WRA8DjPzG2Yya0wpblS7wrKCXjcCQZxaXXCmYL9bfA5BOI+ssbRMCh7kYDZtfUww&#10;1vbOG7ptfSYChF2MCnLvq1hKl+Zk0HVtRRy8k60N+iDrTOoa7wFuStmPom9psOCwkGNFSU7peXs1&#10;ClbJ4hc3x74ZPsvkZ32aV5f9YaBUp93MxyA8Nf4dfrWXWsFXbwT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NbosYAAADcAAAADwAAAAAAAAAAAAAAAACYAgAAZHJz&#10;L2Rvd25yZXYueG1sUEsFBgAAAAAEAAQA9QAAAIsDAAAAAA==&#10;" filled="f" stroked="f" strokeweight=".5pt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CB58C7" w:rsidRPr="00C708FA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322" o:spid="_x0000_s106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Db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wNuxQAAANwAAAAPAAAAAAAAAAAAAAAAAJgCAABkcnMv&#10;ZG93bnJldi54bWxQSwUGAAAAAAQABAD1AAAAigMAAAAA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25" o:spid="_x0000_s106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bG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Smxr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28" o:spid="_x0000_s106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0hM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v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M0hMMAAADcAAAADwAAAAAAAAAAAAAAAACYAgAAZHJzL2Rv&#10;d25yZXYueG1sUEsFBgAAAAAEAAQA9QAAAIgDAAAAAA==&#10;" filled="f" stroked="f" strokeweight=".5pt">
                        <v:textbox>
                          <w:txbxContent>
                            <w:p w:rsidR="00CB58C7" w:rsidRPr="00851345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6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svscA&#10;AADcAAAADwAAAGRycy9kb3ducmV2LnhtbESPX2vCQBDE3wv9DscKfasXo7Q1ekqptBZ88g/i45pb&#10;k9jcXshtNX77XqHQx2FmfsNM552r1YXaUHk2MOgnoIhzbysuDOy2748voIIgW6w9k4EbBZjP7u+m&#10;mFl/5TVdNlKoCOGQoYFSpMm0DnlJDkPfN8TRO/nWoUTZFtq2eI1wV+s0SZ60w4rjQokNvZWUf22+&#10;nYHz8bZMd2GxOstoeNrK/vmw+Dga89DrXieghDr5D/+1P62BYTqG3zPxCO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LbL7HAAAA3AAAAA8AAAAAAAAAAAAAAAAAmAIAAGRy&#10;cy9kb3ducmV2LnhtbFBLBQYAAAAABAAEAPUAAACMAwAAAAA=&#10;" filled="f" stroked="f">
                        <v:textbox inset="1mm,1mm,1mm,1mm">
                          <w:txbxContent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CB58C7" w:rsidRPr="00CB7C7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:rsidR="002E6CA7" w:rsidRDefault="00CB58C7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5152" behindDoc="0" locked="0" layoutInCell="1" allowOverlap="1" wp14:anchorId="3DA5F11E" wp14:editId="221FE0A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38735</wp:posOffset>
                      </wp:positionV>
                      <wp:extent cx="1910080" cy="3228975"/>
                      <wp:effectExtent l="0" t="0" r="0" b="9525"/>
                      <wp:wrapNone/>
                      <wp:docPr id="333" name="グループ化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080" cy="3228975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図 359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Pr="001D0049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separate"/>
                                    </w:r>
                                    <w:r w:rsidR="006B0A1A"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図 378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79" name="テキスト ボックス 379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CB58C7" w:rsidRPr="00C708FA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テキスト ボックス 380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" name="テキスト ボックス 382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テキスト ボックス 383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851345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8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CB58C7" w:rsidRPr="00CB7C7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33" o:spid="_x0000_s1066" style="position:absolute;left:0;text-align:left;margin-left:-3.9pt;margin-top:3.05pt;width:150.4pt;height:254.25pt;z-index:252465152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">
                      <v:shape id="図 359" o:spid="_x0000_s106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aZm7BAAAA3AAAAA8AAABkcnMvZG93bnJldi54bWxEj0GLwjAUhO+C/yE8wYusyVaUtWuURVjw&#10;uq3eH82zLdu8lCRb6783woLHYWa+YXaH0XZiIB9axxrelwoEceVMy7WGc/n99gEiRGSDnWPScKcA&#10;h/10ssPcuBv/0FDEWiQIhxw1NDH2uZShashiWLqeOHlX5y3GJH0tjcdbgttOZkptpMWW00KDPR0b&#10;qn6LP6tBoXJDzO6L/liW4+Lir8U2k1rPZ+PXJ4hIY3yF/9sno2G13sLzTDoCc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aZm7BAAAA3AAAAA8AAAAAAAAAAAAAAAAAnwIA&#10;AGRycy9kb3ducmV2LnhtbFBLBQYAAAAABAAEAPcAAACNAwAAAAA=&#10;">
                        <v:imagedata r:id="rId10" o:title="軽トラ市"/>
                        <v:path arrowok="t"/>
                      </v:shape>
                      <v:shape id="テキスト ボックス 2" o:spid="_x0000_s106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      <v:textbox>
                          <w:txbxContent>
                            <w:p w:rsidR="00CB58C7" w:rsidRPr="001D0049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6B0A1A"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78" o:spid="_x0000_s106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fCefAAAAA3AAAAA8AAABkcnMvZG93bnJldi54bWxET89rwjAUvg/8H8ITdhmauMHUahQZE7xa&#10;Ba/P5tkGm5fSRFv965eDsOPH93u57l0t7tQG61nDZKxAEBfeWC41HA/b0QxEiMgGa8+k4UEB1qvB&#10;2xIz4zve0z2PpUghHDLUUMXYZFKGoiKHYewb4sRdfOswJtiW0rTYpXBXy0+lvqVDy6mhwoZ+Kiqu&#10;+c1pUM+TPc9/Z+fQTbbKfTg73R1yrd+H/WYBIlIf/8Uv985o+JqmtelMOgJ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18J58AAAADcAAAADwAAAAAAAAAAAAAAAACfAgAA&#10;ZHJzL2Rvd25yZXYueG1sUEsFBgAAAAAEAAQA9wAAAIwDAAAAAA==&#10;">
                        <v:imagedata r:id="rId11" o:title="DSC09904"/>
                        <v:path arrowok="t"/>
                      </v:shape>
                      <v:shape id="テキスト ボックス 379" o:spid="_x0000_s107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+AscA&#10;AADcAAAADwAAAGRycy9kb3ducmV2LnhtbESPQWvCQBSE70L/w/IK3nRTxVbTbEQCUhE9mHrp7Zl9&#10;JqHZt2l2q7G/visUehxm5hsmWfamERfqXG1ZwdM4AkFcWF1zqeD4vh7NQTiPrLGxTApu5GCZPgwS&#10;jLW98oEuuS9FgLCLUUHlfRtL6YqKDLqxbYmDd7adQR9kV0rd4TXATSMnUfQsDdYcFipsKauo+My/&#10;jYJttt7j4TQx858me9udV+3X8WOm1PCxX72C8NT7//Bfe6MVTF8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svgLHAAAA3AAAAA8AAAAAAAAAAAAAAAAAmAIAAGRy&#10;cy9kb3ducmV2LnhtbFBLBQYAAAAABAAEAPUAAACMAwAAAAA=&#10;" filled="f" stroked="f" strokeweight=".5pt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CB58C7" w:rsidRPr="00C708FA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380" o:spid="_x0000_s107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nuM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Z7jEAAAA3AAAAA8AAAAAAAAAAAAAAAAAmAIAAGRycy9k&#10;b3ducmV2LnhtbFBLBQYAAAAABAAEAPUAAACJAwAAAAA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2" o:spid="_x0000_s107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cVM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XpM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XFT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3" o:spid="_x0000_s107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      <v:textbox>
                          <w:txbxContent>
                            <w:p w:rsidR="00CB58C7" w:rsidRPr="00851345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7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cGscA&#10;AADcAAAADwAAAGRycy9kb3ducmV2LnhtbESPW2vCQBSE3wv9D8sp9K3ZeKFKdBWptBX65IXSx2P2&#10;mESzZ0P2VOO/dwsFH4eZ+YaZzjtXqzO1ofJsoJekoIhzbysuDOy27y9jUEGQLdaeycCVAsxnjw9T&#10;zKy/8JrOGylUhHDI0EAp0mRah7wkhyHxDXH0Dr51KFG2hbYtXiLc1bqfpq/aYcVxocSG3krKT5tf&#10;Z+C4v372d2H5dZTh4LCV79HP8mNvzPNTt5iAEurkHv5vr6yBwXgIf2fiEd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snBrHAAAA3AAAAA8AAAAAAAAAAAAAAAAAmAIAAGRy&#10;cy9kb3ducmV2LnhtbFBLBQYAAAAABAAEAPUAAACMAwAAAAA=&#10;" filled="f" stroked="f">
                        <v:textbox inset="1mm,1mm,1mm,1mm">
                          <w:txbxContent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CB58C7" w:rsidRPr="00CB7C7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E6CA7" w:rsidRPr="00895CA7" w:rsidRDefault="002E6CA7" w:rsidP="002E6CA7"/>
          <w:p w:rsidR="002E6CA7" w:rsidRPr="00895CA7" w:rsidRDefault="002E6CA7" w:rsidP="002E6CA7"/>
          <w:p w:rsidR="002E6CA7" w:rsidRPr="00895CA7" w:rsidRDefault="002E6CA7" w:rsidP="002E6CA7"/>
          <w:p w:rsidR="002E6CA7" w:rsidRPr="00895CA7" w:rsidRDefault="002E6CA7" w:rsidP="002E6CA7"/>
          <w:p w:rsidR="002E6CA7" w:rsidRDefault="002E6CA7" w:rsidP="002E6CA7"/>
          <w:p w:rsidR="002E6CA7" w:rsidRPr="00895CA7" w:rsidRDefault="002E6CA7" w:rsidP="002E6CA7">
            <w:pPr>
              <w:rPr>
                <w:noProof/>
              </w:rPr>
            </w:pPr>
          </w:p>
        </w:tc>
      </w:tr>
      <w:tr w:rsidR="002E6CA7" w:rsidRPr="00BA6CE4" w:rsidTr="002A5177">
        <w:trPr>
          <w:trHeight w:hRule="exact" w:val="5170"/>
          <w:jc w:val="right"/>
        </w:trPr>
        <w:tc>
          <w:tcPr>
            <w:tcW w:w="3124" w:type="dxa"/>
            <w:shd w:val="clear" w:color="auto" w:fill="auto"/>
            <w:tcMar>
              <w:left w:w="0" w:type="dxa"/>
              <w:right w:w="0" w:type="dxa"/>
            </w:tcMar>
          </w:tcPr>
          <w:p w:rsidR="002E6CA7" w:rsidRPr="00BA6CE4" w:rsidRDefault="00CB58C7" w:rsidP="00196EB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5392" behindDoc="0" locked="0" layoutInCell="1" allowOverlap="1" wp14:anchorId="1933C7BA" wp14:editId="7281E563">
                      <wp:simplePos x="0" y="0"/>
                      <wp:positionH relativeFrom="column">
                        <wp:posOffset>58214</wp:posOffset>
                      </wp:positionH>
                      <wp:positionV relativeFrom="paragraph">
                        <wp:posOffset>57681</wp:posOffset>
                      </wp:positionV>
                      <wp:extent cx="1910080" cy="3228975"/>
                      <wp:effectExtent l="0" t="0" r="0" b="9525"/>
                      <wp:wrapNone/>
                      <wp:docPr id="427" name="グループ化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080" cy="3228975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8" name="図 428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2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Pr="001D0049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separate"/>
                                    </w:r>
                                    <w:r w:rsidR="006B0A1A"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0" name="図 430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31" name="テキスト ボックス 431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CB58C7" w:rsidRPr="00C708FA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テキスト ボックス 432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" name="テキスト ボックス 433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" name="テキスト ボックス 434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851345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3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CB58C7" w:rsidRPr="00CB7C7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27" o:spid="_x0000_s1076" style="position:absolute;left:0;text-align:left;margin-left:4.6pt;margin-top:4.55pt;width:150.4pt;height:254.25pt;z-index:252475392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">
                      <v:shape id="図 428" o:spid="_x0000_s107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fe2+AAAA3AAAAA8AAABkcnMvZG93bnJldi54bWxET8uKwjAU3Q/4D+EKbkQTiwxjNYoIwmyn&#10;dfaX5vaBzU1JYq1/P1kIszyc9+E02V6M5EPnWMNmrUAQV8503Gi4ldfVF4gQkQ32jknDiwKcjrOP&#10;A+bGPfmHxiI2IoVwyFFDG+OQSxmqliyGtRuIE1c7bzEm6BtpPD5TuO1lptSntNhxamhxoEtL1b14&#10;WA0KlRtj9loOl7Kclr++LnaZ1Hoxn857EJGm+C9+u7+Nhm2W1qYz6QjI4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o6fe2+AAAA3AAAAA8AAAAAAAAAAAAAAAAAnwIAAGRy&#10;cy9kb3ducmV2LnhtbFBLBQYAAAAABAAEAPcAAACKAwAAAAA=&#10;">
                        <v:imagedata r:id="rId10" o:title="軽トラ市"/>
                        <v:path arrowok="t"/>
                      </v:shape>
                      <v:shape id="テキスト ボックス 2" o:spid="_x0000_s107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      <v:textbox>
                          <w:txbxContent>
                            <w:p w:rsidR="00CB58C7" w:rsidRPr="001D0049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6B0A1A"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30" o:spid="_x0000_s107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pcUTBAAAA3AAAAA8AAABkcnMvZG93bnJldi54bWxET8tqAjEU3Rf8h3CFboomPlA7NYpIBbeO&#10;hW6vk9uZ0MnNMInO6NebRaHLw3mvt72rxY3aYD1rmIwVCOLCG8ulhq/zYbQCESKywdozabhTgO1m&#10;8LLGzPiOT3TLYylSCIcMNVQxNpmUoajIYRj7hjhxP751GBNsS2la7FK4q+VUqYV0aDk1VNjQvqLi&#10;N786DerxbS/vn6tL6CYH5d6cXR7Pudavw373ASJSH//Ff+6j0TCfpfnpTDoC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pcUTBAAAA3AAAAA8AAAAAAAAAAAAAAAAAnwIA&#10;AGRycy9kb3ducmV2LnhtbFBLBQYAAAAABAAEAPcAAACNAwAAAAA=&#10;">
                        <v:imagedata r:id="rId11" o:title="DSC09904"/>
                        <v:path arrowok="t"/>
                      </v:shape>
                      <v:shape id="テキスト ボックス 431" o:spid="_x0000_s108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Go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qw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rGocYAAADcAAAADwAAAAAAAAAAAAAAAACYAgAAZHJz&#10;L2Rvd25yZXYueG1sUEsFBgAAAAAEAAQA9QAAAIsDAAAAAA==&#10;" filled="f" stroked="f" strokeweight=".5pt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CB58C7" w:rsidRPr="00C708FA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432" o:spid="_x0000_s108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Y1s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t9i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IWNb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33" o:spid="_x0000_s108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9Tc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MIt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/U3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34" o:spid="_x0000_s108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lOccA&#10;AADcAAAADwAAAGRycy9kb3ducmV2LnhtbESPQWvCQBSE7wX/w/KE3upGayVEV5GAWEp70ObS2zP7&#10;TILZtzG7TdL++m5B8DjMzDfMajOYWnTUusqygukkAkGcW11xoSD73D3FIJxH1lhbJgU/5GCzHj2s&#10;MNG25wN1R1+IAGGXoILS+yaR0uUlGXQT2xAH72xbgz7ItpC6xT7ATS1nUbSQBisOCyU2lJaUX47f&#10;RsFbuvvAw2lm4t863b+ft801+3pR6nE8bJcgPA3+Hr61X7WC+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ZTn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851345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8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9A8cA&#10;AADcAAAADwAAAGRycy9kb3ducmV2LnhtbESPS2sCQRCE74H8h6EDucVZH1FZHSVETAKefCAe2512&#10;d81Oz7LT6vrvM4FAjkVVfUVN562r1JWaUHo20O0koIgzb0vODey2y5cxqCDIFivPZOBOAeazx4cp&#10;ptbfeE3XjeQqQjikaKAQqVOtQ1aQw9DxNXH0Tr5xKFE2ubYN3iLcVbqXJEPtsOS4UGBN7wVl35uL&#10;M3A+3j97u7BYnWXQP21lPzosPo7GPD+1bxNQQq38h//aX9bAoP8Kv2fi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1PQPHAAAA3AAAAA8AAAAAAAAAAAAAAAAAmAIAAGRy&#10;cy9kb3ducmV2LnhtbFBLBQYAAAAABAAEAPUAAACMAwAAAAA=&#10;" filled="f" stroked="f">
                        <v:textbox inset="1mm,1mm,1mm,1mm">
                          <w:txbxContent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CB58C7" w:rsidRPr="00CB7C7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</w:tcPr>
          <w:p w:rsidR="002E6CA7" w:rsidRPr="00BA6CE4" w:rsidRDefault="00CB58C7" w:rsidP="00196EB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3344" behindDoc="0" locked="0" layoutInCell="1" allowOverlap="1" wp14:anchorId="5F825D14" wp14:editId="2739A5C7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64770</wp:posOffset>
                      </wp:positionV>
                      <wp:extent cx="1910080" cy="3228975"/>
                      <wp:effectExtent l="0" t="0" r="0" b="9525"/>
                      <wp:wrapNone/>
                      <wp:docPr id="417" name="グループ化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080" cy="3228975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図 418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Pr="001D0049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separate"/>
                                    </w:r>
                                    <w:r w:rsidR="006B0A1A"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0" name="図 420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21" name="テキスト ボックス 421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CB58C7" w:rsidRPr="00C708FA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テキスト ボックス 422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テキスト ボックス 423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" name="テキスト ボックス 424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851345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2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CB58C7" w:rsidRPr="00CB7C7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7" o:spid="_x0000_s1086" style="position:absolute;left:0;text-align:left;margin-left:.35pt;margin-top:5.1pt;width:150.4pt;height:254.25pt;z-index:252473344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">
                      <v:shape id="図 418" o:spid="_x0000_s108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t1C+AAAA3AAAAA8AAABkcnMvZG93bnJldi54bWxET8uKwjAU3QvzD+EKbmRMLCIzHaMMgjBb&#10;W91fmtsHNjclibX+/WQhuDyc9+4w2V6M5EPnWMN6pUAQV8503Gi4lKfPLxAhIhvsHZOGJwU47D9m&#10;O8yNe/CZxiI2IoVwyFFDG+OQSxmqliyGlRuIE1c7bzEm6BtpPD5SuO1lptRWWuw4NbQ40LGl6lbc&#10;rQaFyo0xey6HY1lOy6uvi+9Mar2YT78/ICJN8S1+uf+Mhs06rU1n0hGQ+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RWt1C+AAAA3AAAAA8AAAAAAAAAAAAAAAAAnwIAAGRy&#10;cy9kb3ducmV2LnhtbFBLBQYAAAAABAAEAPcAAACKAwAAAAA=&#10;">
                        <v:imagedata r:id="rId10" o:title="軽トラ市"/>
                        <v:path arrowok="t"/>
                      </v:shape>
                      <v:shape id="テキスト ボックス 2" o:spid="_x0000_s108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          <v:textbox>
                          <w:txbxContent>
                            <w:p w:rsidR="00CB58C7" w:rsidRPr="001D0049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6B0A1A"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20" o:spid="_x0000_s108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55nAAAAA3AAAAA8AAABkcnMvZG93bnJldi54bWxET89rwjAUvg/8H8ITvAxNlDG1GkWGgtdV&#10;weuzebbB5qU0ma3+9cthsOPH93u97V0tHtQG61nDdKJAEBfeWC41nE+H8QJEiMgGa8+k4UkBtpvB&#10;2xoz4zv+pkceS5FCOGSooYqxyaQMRUUOw8Q3xIm7+dZhTLAtpWmxS+GuljOlPqVDy6mhwoa+Kiru&#10;+Y/ToF4Xe13uF9fQTQ/KvTs7P55yrUfDfrcCEamP/+I/99Fo+Jil+elMOgJ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DnmcAAAADcAAAADwAAAAAAAAAAAAAAAACfAgAA&#10;ZHJzL2Rvd25yZXYueG1sUEsFBgAAAAAEAAQA9wAAAIwDAAAAAA==&#10;">
                        <v:imagedata r:id="rId11" o:title="DSC09904"/>
                        <v:path arrowok="t"/>
                      </v:shape>
                      <v:shape id="テキスト ボックス 421" o:spid="_x0000_s109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QfM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3gOZ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NQfMYAAADcAAAADwAAAAAAAAAAAAAAAACYAgAAZHJz&#10;L2Rvd25yZXYueG1sUEsFBgAAAAAEAAQA9QAAAIsDAAAAAA==&#10;" filled="f" stroked="f" strokeweight=".5pt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CB58C7" w:rsidRPr="00C708FA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422" o:spid="_x0000_s109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OC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c4LxQAAANwAAAAPAAAAAAAAAAAAAAAAAJgCAABkcnMv&#10;ZG93bnJldi54bWxQSwUGAAAAAAQABAD1AAAAigMAAAAA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23" o:spid="_x0000_s109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1rkM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uM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da5D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24" o:spid="_x0000_s109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5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RIn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08+T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851345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9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r3sYA&#10;AADcAAAADwAAAGRycy9kb3ducmV2LnhtbESPQWvCQBSE74X+h+UJvenG1LYSXaVUbAs9VUU8PrPP&#10;JDb7NmSfGv99tyD0OMzMN8x03rlanakNlWcDw0ECijj3tuLCwGa97I9BBUG2WHsmA1cKMJ/d300x&#10;s/7C33ReSaEihEOGBkqRJtM65CU5DAPfEEfv4FuHEmVbaNviJcJdrdMkedYOK44LJTb0VlL+szo5&#10;A8f99SPdhMXXUUaPh7VsX3aL970xD73udQJKqJP/8K39aQ2M0if4OxOP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yr3sYAAADcAAAADwAAAAAAAAAAAAAAAACYAgAAZHJz&#10;L2Rvd25yZXYueG1sUEsFBgAAAAAEAAQA9QAAAIsDAAAAAA==&#10;" filled="f" stroked="f">
                        <v:textbox inset="1mm,1mm,1mm,1mm">
                          <w:txbxContent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CB58C7" w:rsidRPr="00CB7C7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  <w:noProof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</w:tc>
        <w:tc>
          <w:tcPr>
            <w:tcW w:w="3118" w:type="dxa"/>
          </w:tcPr>
          <w:p w:rsidR="002E6CA7" w:rsidRPr="00BA6CE4" w:rsidRDefault="00CB58C7" w:rsidP="00196EB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1296" behindDoc="0" locked="0" layoutInCell="1" allowOverlap="1" wp14:anchorId="53A6B951" wp14:editId="3E204107">
                      <wp:simplePos x="0" y="0"/>
                      <wp:positionH relativeFrom="column">
                        <wp:posOffset>31543</wp:posOffset>
                      </wp:positionH>
                      <wp:positionV relativeFrom="paragraph">
                        <wp:posOffset>61964</wp:posOffset>
                      </wp:positionV>
                      <wp:extent cx="1910080" cy="3228975"/>
                      <wp:effectExtent l="0" t="0" r="0" b="9525"/>
                      <wp:wrapNone/>
                      <wp:docPr id="407" name="グループ化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080" cy="3228975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図 408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0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Pr="001D0049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separate"/>
                                    </w:r>
                                    <w:r w:rsidR="006B0A1A"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0" name="図 410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11" name="テキスト ボックス 411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CB58C7" w:rsidRPr="00C708FA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" name="テキスト ボックス 412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" name="テキスト ボックス 413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テキスト ボックス 414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851345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1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CB58C7" w:rsidRPr="00CB7C7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7" o:spid="_x0000_s1096" style="position:absolute;left:0;text-align:left;margin-left:2.5pt;margin-top:4.9pt;width:150.4pt;height:254.25pt;z-index:252471296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">
                      <v:shape id="図 408" o:spid="_x0000_s109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IY2+AAAA3AAAAA8AAABkcnMvZG93bnJldi54bWxET8lqwzAQvRf6D2IKuZhGigmldaOEYgj0&#10;Wju9D9Z4odbISKqXv68OgR4fbz9dVjuKmXwYHGs47BUI4saZgTsNt/r6/AoiRGSDo2PSsFGAy/nx&#10;4YSFcQt/0VzFTqQQDgVq6GOcCilD05PFsHcTceJa5y3GBH0njcclhdtR5kq9SIsDp4YeJyp7an6q&#10;X6tBoXJzzLdsKut6zb59W73lUuvd0/rxDiLSGv/Fd/en0XBUaW06k46APP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PIY2+AAAA3AAAAA8AAAAAAAAAAAAAAAAAnwIAAGRy&#10;cy9kb3ducmV2LnhtbFBLBQYAAAAABAAEAPcAAACKAwAAAAA=&#10;">
                        <v:imagedata r:id="rId10" o:title="軽トラ市"/>
                        <v:path arrowok="t"/>
                      </v:shape>
                      <v:shape id="テキスト ボックス 2" o:spid="_x0000_s109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      <v:textbox>
                          <w:txbxContent>
                            <w:p w:rsidR="00CB58C7" w:rsidRPr="001D0049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6B0A1A"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10" o:spid="_x0000_s109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LSTBAAAA3AAAAA8AAABkcnMvZG93bnJldi54bWxET89rwjAUvg/8H8ITdhmadIxNq1FkTPBq&#10;HXh9Ns822LyUJtrqX78chB0/vt/L9eAacaMuWM8asqkCQVx6Y7nS8HvYTmYgQkQ22HgmDXcKsF6N&#10;XpaYG9/znm5FrEQK4ZCjhjrGNpcylDU5DFPfEifu7DuHMcGukqbDPoW7Rr4r9SkdWk4NNbb0XVN5&#10;Ka5Og3oc7Wn+MzuFPtsq9+bs1+5QaP06HjYLEJGG+C9+undGw0eW5qcz6Qj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cLSTBAAAA3AAAAA8AAAAAAAAAAAAAAAAAnwIA&#10;AGRycy9kb3ducmV2LnhtbFBLBQYAAAAABAAEAPcAAACNAwAAAAA=&#10;">
                        <v:imagedata r:id="rId11" o:title="DSC09904"/>
                        <v:path arrowok="t"/>
                      </v:shape>
                      <v:shape id="テキスト ボックス 411" o:spid="_x0000_s110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+awcUA&#10;AADcAAAADwAAAGRycy9kb3ducmV2LnhtbESPQYvCMBSE74L/ITzBm6YVV6QaRQqiyO5B14u3Z/Ns&#10;i81LbaLW/fWbBWGPw8x8w8yXranEgxpXWlYQDyMQxJnVJecKjt/rwRSE88gaK8uk4EUOlotuZ46J&#10;tk/e0+PgcxEg7BJUUHhfJ1K6rCCDbmhr4uBdbGPQB9nkUjf4DHBTyVEUTaTBksNCgTWlBWXXw90o&#10;2KXrL9yfR2b6U6Wbz8uqvh1PH0r1e+1qBsJT6//D7/ZWKxjH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5rBxQAAANwAAAAPAAAAAAAAAAAAAAAAAJgCAABkcnMv&#10;ZG93bnJldi54bWxQSwUGAAAAAAQABAD1AAAAigMAAAAA&#10;" filled="f" stroked="f" strokeweight=".5pt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CB58C7" w:rsidRPr="00C708FA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412" o:spid="_x0000_s110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Ets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3ge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0EtsYAAADcAAAADwAAAAAAAAAAAAAAAACYAgAAZHJz&#10;L2Rvd25yZXYueG1sUEsFBgAAAAAEAAQA9QAAAIsDAAAAAA=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3" o:spid="_x0000_s110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hL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Gg9wX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GhLcYAAADcAAAADwAAAAAAAAAAAAAAAACYAgAAZHJz&#10;L2Rvd25yZXYueG1sUEsFBgAAAAAEAAQA9QAAAIsDAAAAAA=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4" o:spid="_x0000_s110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5WcYA&#10;AADcAAAADwAAAGRycy9kb3ducmV2LnhtbESPT4vCMBTE74LfITxhb5oqupSuUaQgLqIH/1y8vW2e&#10;bbF5qU3Uup9+Iyx4HGbmN8x03ppK3KlxpWUFw0EEgjizuuRcwfGw7McgnEfWWFkmBU9yMJ91O1NM&#10;tH3wju57n4sAYZeggsL7OpHSZQUZdANbEwfvbBuDPsgml7rBR4CbSo6i6FMaLDksFFhTWlB22d+M&#10;gnW63OLuZ2Ti3ypdbc6L+no8TZT66LWLLxCeWv8O/7e/tYLx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g5WcYAAADcAAAADwAAAAAAAAAAAAAAAACYAgAAZHJz&#10;L2Rvd25yZXYueG1sUEsFBgAAAAAEAAQA9QAAAIsDAAAAAA==&#10;" filled="f" stroked="f" strokeweight=".5pt">
                        <v:textbox>
                          <w:txbxContent>
                            <w:p w:rsidR="00CB58C7" w:rsidRPr="00851345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10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hY8YA&#10;AADcAAAADwAAAGRycy9kb3ducmV2LnhtbESPS2sCQRCE70L+w9CCtzjrI1FWRwmRPMBTVMRju9Pu&#10;rtnpWXY6uv77TCDgsaiqr6j5snWVulATSs8GBv0EFHHmbcm5gd327XEKKgiyxcozGbhRgOXioTPH&#10;1Porf9FlI7mKEA4pGihE6lTrkBXkMPR9TRy9k28cSpRNrm2D1wh3lR4mybN2WHJcKLCm14Ky782P&#10;M3A+3j6Gu7Ban2U8Om1lPzms3o/G9LrtywyUUCv38H/70xoYD57g70w8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BhY8YAAADcAAAADwAAAAAAAAAAAAAAAACYAgAAZHJz&#10;L2Rvd25yZXYueG1sUEsFBgAAAAAEAAQA9QAAAIsDAAAAAA==&#10;" filled="f" stroked="f">
                        <v:textbox inset="1mm,1mm,1mm,1mm">
                          <w:txbxContent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CB58C7" w:rsidRPr="00CB7C7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:rsidR="002E6CA7" w:rsidRPr="00BA6CE4" w:rsidRDefault="00CB58C7" w:rsidP="00196EB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9248" behindDoc="0" locked="0" layoutInCell="1" allowOverlap="1" wp14:anchorId="639FC0B7" wp14:editId="02B10F17">
                      <wp:simplePos x="0" y="0"/>
                      <wp:positionH relativeFrom="column">
                        <wp:posOffset>-7428</wp:posOffset>
                      </wp:positionH>
                      <wp:positionV relativeFrom="paragraph">
                        <wp:posOffset>59040</wp:posOffset>
                      </wp:positionV>
                      <wp:extent cx="1910080" cy="3228975"/>
                      <wp:effectExtent l="0" t="0" r="0" b="9525"/>
                      <wp:wrapNone/>
                      <wp:docPr id="397" name="グループ化 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080" cy="3228975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8" name="図 398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9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Pr="001D0049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separate"/>
                                    </w:r>
                                    <w:r w:rsidR="006B0A1A"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0" name="図 400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01" name="テキスト ボックス 401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CB58C7" w:rsidRPr="00C708FA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テキスト ボックス 402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テキスト ボックス 403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テキスト ボックス 404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851345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0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CB58C7" w:rsidRPr="00CB7C7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97" o:spid="_x0000_s1106" style="position:absolute;left:0;text-align:left;margin-left:-.6pt;margin-top:4.65pt;width:150.4pt;height:254.25pt;z-index:252469248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">
                      <v:shape id="図 398" o:spid="_x0000_s110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veW++AAAA3AAAAA8AAABkcnMvZG93bnJldi54bWxET02LwjAQvS/4H8IIe5E1scKyrUYRQdir&#10;rd6HZmyLzaQksdZ/vzkseHy87+1+sr0YyYfOsYbVUoEgrp3puNFwqU5fPyBCRDbYOyYNLwqw380+&#10;tlgY9+QzjWVsRArhUKCGNsahkDLULVkMSzcQJ+7mvMWYoG+k8fhM4baXmVLf0mLHqaHFgY4t1ffy&#10;YTUoVG6M2WsxHKtqWlz9rcwzqfXnfDpsQESa4lv87/41GtZ5WpvOpCMgd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kveW++AAAA3AAAAA8AAAAAAAAAAAAAAAAAnwIAAGRy&#10;cy9kb3ducmV2LnhtbFBLBQYAAAAABAAEAPcAAACKAwAAAAA=&#10;">
                        <v:imagedata r:id="rId10" o:title="軽トラ市"/>
                        <v:path arrowok="t"/>
                      </v:shape>
                      <v:shape id="テキスト ボックス 2" o:spid="_x0000_s110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      <v:textbox>
                          <w:txbxContent>
                            <w:p w:rsidR="00CB58C7" w:rsidRPr="001D0049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6B0A1A"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00" o:spid="_x0000_s110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u/nBAAAA3AAAAA8AAABkcnMvZG93bnJldi54bWxET89rwjAUvg/8H8ITdhk2ccimtVGGKHhd&#10;HXh9Ns822LyUJrPd/npzGOz48f0utqNrxZ36YD1rmGcKBHHljeVaw9fpMFuCCBHZYOuZNPxQgO1m&#10;8lRgbvzAn3QvYy1SCIccNTQxdrmUoWrIYch8R5y4q+8dxgT7WpoehxTuWvmq1Jt0aDk1NNjRrqHq&#10;Vn47Der3bC+r/fIShvlBuRdn34+nUuvn6fixBhFpjP/iP/fRaFioND+dSUd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Fu/nBAAAA3AAAAA8AAAAAAAAAAAAAAAAAnwIA&#10;AGRycy9kb3ducmV2LnhtbFBLBQYAAAAABAAEAPcAAACNAwAAAAA=&#10;">
                        <v:imagedata r:id="rId11" o:title="DSC09904"/>
                        <v:path arrowok="t"/>
                      </v:shape>
                      <v:shape id="テキスト ボックス 401" o:spid="_x0000_s111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MHMYA&#10;AADc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rh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YMHMYAAADcAAAADwAAAAAAAAAAAAAAAACYAgAAZHJz&#10;L2Rvd25yZXYueG1sUEsFBgAAAAAEAAQA9QAAAIsDAAAAAA==&#10;" filled="f" stroked="f" strokeweight=".5pt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CB58C7" w:rsidRPr="00C708FA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402" o:spid="_x0000_s111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Sa8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5lEM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SSa8YAAADcAAAADwAAAAAAAAAAAAAAAACYAgAAZHJz&#10;L2Rvd25yZXYueG1sUEsFBgAAAAAEAAQA9QAAAIsDAAAAAA=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3" o:spid="_x0000_s111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38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Eg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g38MYAAADcAAAADwAAAAAAAAAAAAAAAACYAgAAZHJz&#10;L2Rvd25yZXYueG1sUEsFBgAAAAAEAAQA9QAAAIsDAAAAAA=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4" o:spid="_x0000_s111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vhMYA&#10;AADcAAAADwAAAGRycy9kb3ducmV2LnhtbESPQWvCQBSE7wX/w/IK3uqmY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vhMYAAADcAAAADwAAAAAAAAAAAAAAAACYAgAAZHJz&#10;L2Rvd25yZXYueG1sUEsFBgAAAAAEAAQA9QAAAIsDAAAAAA==&#10;" filled="f" stroked="f" strokeweight=".5pt">
                        <v:textbox>
                          <w:txbxContent>
                            <w:p w:rsidR="00CB58C7" w:rsidRPr="00851345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11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3vsYA&#10;AADcAAAADwAAAGRycy9kb3ducmV2LnhtbESPX2vCQBDE3wt+h2MF3/Tin2pJPaVU2gp9qkrp45pb&#10;k2huL+S2Gr+9VxD6OMzMb5j5snWVOlMTSs8GhoMEFHHmbcm5gd32rf8EKgiyxcozGbhSgOWi8zDH&#10;1PoLf9F5I7mKEA4pGihE6lTrkBXkMAx8TRy9g28cSpRNrm2Dlwh3lR4lyVQ7LDkuFFjTa0HZafPr&#10;DBz314/RLqw+jzIZH7byPftZve+N6XXbl2dQQq38h+/ttTUwSR7h70w8An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n3vsYAAADcAAAADwAAAAAAAAAAAAAAAACYAgAAZHJz&#10;L2Rvd25yZXYueG1sUEsFBgAAAAAEAAQA9QAAAIsDAAAAAA==&#10;" filled="f" stroked="f">
                        <v:textbox inset="1mm,1mm,1mm,1mm">
                          <w:txbxContent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CB58C7" w:rsidRPr="00CB7C7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:rsidR="002E6CA7" w:rsidRPr="00BA6CE4" w:rsidRDefault="00CB58C7" w:rsidP="00196EB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7200" behindDoc="0" locked="0" layoutInCell="1" allowOverlap="1" wp14:anchorId="4F750DF9" wp14:editId="58A5DCDA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66040</wp:posOffset>
                      </wp:positionV>
                      <wp:extent cx="1910080" cy="3228975"/>
                      <wp:effectExtent l="0" t="0" r="0" b="9525"/>
                      <wp:wrapNone/>
                      <wp:docPr id="386" name="グループ化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0080" cy="3228975"/>
                                <a:chOff x="0" y="0"/>
                                <a:chExt cx="1910687" cy="322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" name="図 387" descr="\\Sv-d2c107\共有フォルダ\秘書広報課\02_広報・広聴\01_広報\イラスト名刺作成\写真\軽トラ市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" y="0"/>
                                  <a:ext cx="1719618" cy="1269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603" y="2033517"/>
                                  <a:ext cx="13049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Pr="001D0049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separate"/>
                                    </w:r>
                                    <w:r w:rsidR="006B0A1A" w:rsidRPr="001D0049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>新城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36"/>
                                        <w:szCs w:val="36"/>
                                      </w:rPr>
                                      <w:t xml:space="preserve"> 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36"/>
                                        <w:szCs w:val="36"/>
                                      </w:rPr>
                                      <w:fldChar w:fldCharType="end"/>
                                    </w:r>
                                    <w:bookmarkStart w:id="12" w:name="_GoBack"/>
                                    <w:bookmarkEnd w:id="12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9" name="図 389" descr="C:\Users\shinshiro\Desktop\DSC09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105" y="859809"/>
                                  <a:ext cx="1023582" cy="9962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90" name="テキスト ボックス 390"/>
                              <wps:cNvSpPr txBox="1"/>
                              <wps:spPr>
                                <a:xfrm>
                                  <a:off x="122830" y="1310186"/>
                                  <a:ext cx="771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proofErr w:type="gramStart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のん</w:t>
                                    </w:r>
                                    <w:proofErr w:type="gramEnd"/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すけと</w:t>
                                    </w:r>
                                  </w:p>
                                  <w:p w:rsidR="00CB58C7" w:rsidRPr="00C708FA" w:rsidRDefault="00CB58C7" w:rsidP="00CB58C7">
                                    <w:pPr>
                                      <w:spacing w:line="0" w:lineRule="atLeast"/>
                                      <w:rPr>
                                        <w:sz w:val="16"/>
                                      </w:rPr>
                                    </w:pPr>
                                    <w:r w:rsidRPr="00C708FA">
                                      <w:rPr>
                                        <w:rFonts w:hint="eastAsia"/>
                                        <w:sz w:val="16"/>
                                      </w:rPr>
                                      <w:t>軽トラ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テキスト ボックス 391"/>
                              <wps:cNvSpPr txBox="1"/>
                              <wps:spPr>
                                <a:xfrm>
                                  <a:off x="286603" y="2292824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ind w:firstLineChars="50" w:firstLine="60"/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 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テキスト ボックス 392"/>
                              <wps:cNvSpPr txBox="1"/>
                              <wps:spPr>
                                <a:xfrm>
                                  <a:off x="395785" y="1992574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CB7C77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6B0A1A" w:rsidRPr="00CB7C77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 xml:space="preserve">しんしろ 　　　</w:t>
                                    </w:r>
                                    <w:r w:rsidR="006B0A1A"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6"/>
                                      </w:rPr>
                                      <w:t>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テキスト ボックス 393"/>
                              <wps:cNvSpPr txBox="1"/>
                              <wps:spPr>
                                <a:xfrm>
                                  <a:off x="0" y="2156347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B58C7" w:rsidRPr="00851345" w:rsidRDefault="00CB58C7" w:rsidP="00CB58C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6" y="2497541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CB58C7" w:rsidRPr="00705641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9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15153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CB58C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CB58C7" w:rsidRPr="00CB7C77" w:rsidRDefault="00CB58C7" w:rsidP="00CB58C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86" o:spid="_x0000_s1116" style="position:absolute;left:0;text-align:left;margin-left:-2.4pt;margin-top:5.2pt;width:150.4pt;height:254.25pt;z-index:252467200" coordsize="19106,3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">
                      <v:shape id="図 387" o:spid="_x0000_s1117" type="#_x0000_t75" style="position:absolute;left:545;width:17197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e8DCAAAA3AAAAA8AAABkcnMvZG93bnJldi54bWxEj0+LwjAUxO+C3yE8YS+iyVbwTzXKIizs&#10;dVu9P5pnW2xeSpKt9dtvFhY8DjPzG+ZwGm0nBvKhdazhfalAEFfOtFxruJSfiy2IEJENdo5Jw5MC&#10;nI7TyQFz4x78TUMRa5EgHHLU0MTY51KGqiGLYel64uTdnLcYk/S1NB4fCW47mSm1lhZbTgsN9nRu&#10;qLoXP1aDQuWGmD3n/bksx/nV34pdJrV+m40fexCRxvgK/7e/jIbVdgN/Z9IRkM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aXvAwgAAANwAAAAPAAAAAAAAAAAAAAAAAJ8C&#10;AABkcnMvZG93bnJldi54bWxQSwUGAAAAAAQABAD3AAAAjgMAAAAA&#10;">
                        <v:imagedata r:id="rId10" o:title="軽トラ市"/>
                        <v:path arrowok="t"/>
                      </v:shape>
                      <v:shape id="テキスト ボックス 2" o:spid="_x0000_s1118" type="#_x0000_t202" style="position:absolute;left:2866;top:20335;width:13049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    <v:textbox>
                          <w:txbxContent>
                            <w:p w:rsidR="00CB58C7" w:rsidRPr="001D0049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6B0A1A" w:rsidRPr="001D0049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>新城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36"/>
                                  <w:szCs w:val="36"/>
                                </w:rPr>
                                <w:t xml:space="preserve"> 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  <w:bookmarkStart w:id="13" w:name="_GoBack"/>
                              <w:bookmarkEnd w:id="13"/>
                            </w:p>
                          </w:txbxContent>
                        </v:textbox>
                      </v:shape>
                      <v:shape id="図 389" o:spid="_x0000_s1119" type="#_x0000_t75" style="position:absolute;left:8871;top:8598;width:10235;height:9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G3FvEAAAA3AAAAA8AAABkcnMvZG93bnJldi54bWxEj0FrAjEUhO8F/0N4gpeiiRbadTWKFAWv&#10;XQten5vnbnDzsmxSd+2vbwqFHoeZ+YZZbwfXiDt1wXrWMJ8pEMSlN5YrDZ+nwzQDESKywcYzaXhQ&#10;gO1m9LTG3PieP+hexEokCIccNdQxtrmUoazJYZj5ljh5V985jEl2lTQd9gnuGrlQ6lU6tJwWamzp&#10;vabyVnw5Der7bC/LfXYJ/fyg3LOzb8dTofVkPOxWICIN8T/81z4aDS/ZEn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G3FvEAAAA3AAAAA8AAAAAAAAAAAAAAAAA&#10;nwIAAGRycy9kb3ducmV2LnhtbFBLBQYAAAAABAAEAPcAAACQAwAAAAA=&#10;">
                        <v:imagedata r:id="rId11" o:title="DSC09904"/>
                        <v:path arrowok="t"/>
                      </v:shape>
                      <v:shape id="テキスト ボックス 390" o:spid="_x0000_s1120" type="#_x0000_t202" style="position:absolute;left:1228;top:13101;width:7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xZc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rxZcMAAADcAAAADwAAAAAAAAAAAAAAAACYAgAAZHJzL2Rv&#10;d25yZXYueG1sUEsFBgAAAAAEAAQA9QAAAIgDAAAAAA==&#10;" filled="f" stroked="f" strokeweight=".5pt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のん</w:t>
                              </w:r>
                              <w:proofErr w:type="gramEnd"/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すけと</w:t>
                              </w:r>
                            </w:p>
                            <w:p w:rsidR="00CB58C7" w:rsidRPr="00C708FA" w:rsidRDefault="00CB58C7" w:rsidP="00CB58C7">
                              <w:pPr>
                                <w:spacing w:line="0" w:lineRule="atLeast"/>
                                <w:rPr>
                                  <w:sz w:val="16"/>
                                </w:rPr>
                              </w:pPr>
                              <w:r w:rsidRPr="00C708FA">
                                <w:rPr>
                                  <w:rFonts w:hint="eastAsia"/>
                                  <w:sz w:val="16"/>
                                </w:rPr>
                                <w:t>軽トラ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v:textbox>
                      </v:shape>
                      <v:shape id="テキスト ボックス 391" o:spid="_x0000_s1121" type="#_x0000_t202" style="position:absolute;left:2866;top:22928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U/sYA&#10;AADcAAAADwAAAGRycy9kb3ducmV2LnhtbESPT4vCMBTE7wt+h/AEb2uqi4tWo0hBVsQ9+Ofi7dk8&#10;22LzUpuo1U+/WRA8DjPzG2Yya0wpblS7wrKCXjcCQZxaXXCmYL9bfA5BOI+ssbRMCh7kYDZtfUww&#10;1vbOG7ptfSYChF2MCnLvq1hKl+Zk0HVtRRy8k60N+iDrTOoa7wFuStmPom9psOCwkGNFSU7peXs1&#10;ClbJ4hc3x74ZPsvkZ32aV5f9YaBUp93MxyA8Nf4dfrWXWsHXq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U/sYAAADcAAAADwAAAAAAAAAAAAAAAACYAgAAZHJz&#10;L2Rvd25yZXYueG1sUEsFBgAAAAAEAAQA9QAAAIsDAAAAAA=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ind w:firstLineChars="50" w:firstLine="60"/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SHINSHIRO </w:t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 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2" o:spid="_x0000_s1122" type="#_x0000_t202" style="position:absolute;left:3957;top:19925;width:1071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Kic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yon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CB7C77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="006B0A1A" w:rsidRPr="00CB7C77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 xml:space="preserve">しんしろ 　　　</w:t>
                              </w:r>
                              <w:r w:rsidR="006B0A1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6"/>
                                </w:rPr>
                                <w:t>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3" o:spid="_x0000_s1123" type="#_x0000_t202" style="position:absolute;top:21563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vEscA&#10;AADcAAAADwAAAGRycy9kb3ducmV2LnhtbESPQWvCQBSE70L/w/IKvemmB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bxLHAAAA3AAAAA8AAAAAAAAAAAAAAAAAmAIAAGRy&#10;cy9kb3ducmV2LnhtbFBLBQYAAAAABAAEAPUAAACMAwAAAAA=&#10;" filled="f" stroked="f" strokeweight=".5pt">
                        <v:textbox>
                          <w:txbxContent>
                            <w:p w:rsidR="00CB58C7" w:rsidRPr="00851345" w:rsidRDefault="00CB58C7" w:rsidP="00CB58C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124" type="#_x0000_t202" style="position:absolute;left:272;top:24975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Kx8cA&#10;AADcAAAADwAAAGRycy9kb3ducmV2LnhtbESPS2sCQRCE74H8h6EDucVZH0RdHSVETAKefCAe2512&#10;d81Oz7LT6vrvM4FAjkVVfUVN562r1JWaUHo20O0koIgzb0vODey2y5cRqCDIFivPZOBOAeazx4cp&#10;ptbfeE3XjeQqQjikaKAQqVOtQ1aQw9DxNXH0Tr5xKFE2ubYN3iLcVbqXJK/aYclxocCa3gvKvjcX&#10;Z+B8vH/2dmGxOsugf9rKfnhYfByNeX5q3yaghFr5D/+1v6yB/ngAv2fi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1CsfHAAAA3AAAAA8AAAAAAAAAAAAAAAAAmAIAAGRy&#10;cy9kb3ducmV2LnhtbFBLBQYAAAAABAAEAPUAAACMAwAAAAA=&#10;" filled="f" stroked="f">
                        <v:textbox inset="1mm,1mm,1mm,1mm">
                          <w:txbxContent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CB58C7" w:rsidRPr="00705641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5" type="#_x0000_t202" style="position:absolute;left:136;top:18151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      <v:textbox>
                          <w:txbxContent>
                            <w:p w:rsidR="00CB58C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CB58C7" w:rsidRPr="00CB7C77" w:rsidRDefault="00CB58C7" w:rsidP="00CB58C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  <w:noProof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</w:tc>
      </w:tr>
    </w:tbl>
    <w:p w:rsidR="002949BD" w:rsidRPr="00BA6CE4" w:rsidRDefault="002949BD">
      <w:pPr>
        <w:rPr>
          <w:b/>
        </w:rPr>
      </w:pPr>
    </w:p>
    <w:sectPr w:rsidR="002949BD" w:rsidRPr="00BA6CE4" w:rsidSect="00E867D5">
      <w:pgSz w:w="16838" w:h="11906" w:orient="landscape" w:code="9"/>
      <w:pgMar w:top="340" w:right="454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A40" w:rsidRDefault="00511A40" w:rsidP="008F49CC">
      <w:r>
        <w:separator/>
      </w:r>
    </w:p>
  </w:endnote>
  <w:endnote w:type="continuationSeparator" w:id="0">
    <w:p w:rsidR="00511A40" w:rsidRDefault="00511A40" w:rsidP="008F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A40" w:rsidRDefault="00511A40" w:rsidP="008F49CC">
      <w:r>
        <w:separator/>
      </w:r>
    </w:p>
  </w:footnote>
  <w:footnote w:type="continuationSeparator" w:id="0">
    <w:p w:rsidR="00511A40" w:rsidRDefault="00511A40" w:rsidP="008F4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304EC"/>
    <w:rsid w:val="00053E0E"/>
    <w:rsid w:val="00070623"/>
    <w:rsid w:val="00082C96"/>
    <w:rsid w:val="000D1551"/>
    <w:rsid w:val="00111DDB"/>
    <w:rsid w:val="00132407"/>
    <w:rsid w:val="001373ED"/>
    <w:rsid w:val="00154691"/>
    <w:rsid w:val="001D0049"/>
    <w:rsid w:val="0020636D"/>
    <w:rsid w:val="00217860"/>
    <w:rsid w:val="00222AA2"/>
    <w:rsid w:val="002714E6"/>
    <w:rsid w:val="002949BD"/>
    <w:rsid w:val="002A5177"/>
    <w:rsid w:val="002E6CA7"/>
    <w:rsid w:val="002F0F50"/>
    <w:rsid w:val="003176F1"/>
    <w:rsid w:val="003D2ED0"/>
    <w:rsid w:val="003E6B1D"/>
    <w:rsid w:val="003F2708"/>
    <w:rsid w:val="003F68DF"/>
    <w:rsid w:val="00410015"/>
    <w:rsid w:val="00424283"/>
    <w:rsid w:val="0045317B"/>
    <w:rsid w:val="004A1DCF"/>
    <w:rsid w:val="00511A40"/>
    <w:rsid w:val="00552DBC"/>
    <w:rsid w:val="00596868"/>
    <w:rsid w:val="005A364C"/>
    <w:rsid w:val="005A6B5F"/>
    <w:rsid w:val="00601C04"/>
    <w:rsid w:val="00655E33"/>
    <w:rsid w:val="00684AB1"/>
    <w:rsid w:val="00696BD1"/>
    <w:rsid w:val="006B0A1A"/>
    <w:rsid w:val="006E3897"/>
    <w:rsid w:val="00705641"/>
    <w:rsid w:val="00715A0E"/>
    <w:rsid w:val="00727AFC"/>
    <w:rsid w:val="00781F78"/>
    <w:rsid w:val="007B369A"/>
    <w:rsid w:val="007F3C07"/>
    <w:rsid w:val="00823256"/>
    <w:rsid w:val="00851345"/>
    <w:rsid w:val="00895CA7"/>
    <w:rsid w:val="008B161E"/>
    <w:rsid w:val="008F49CC"/>
    <w:rsid w:val="00903F65"/>
    <w:rsid w:val="00917424"/>
    <w:rsid w:val="00951FB9"/>
    <w:rsid w:val="009B3167"/>
    <w:rsid w:val="00A668C7"/>
    <w:rsid w:val="00AA6F97"/>
    <w:rsid w:val="00AE2C27"/>
    <w:rsid w:val="00B531D4"/>
    <w:rsid w:val="00B65293"/>
    <w:rsid w:val="00B856D4"/>
    <w:rsid w:val="00B9043E"/>
    <w:rsid w:val="00BA6CE4"/>
    <w:rsid w:val="00BD3E5F"/>
    <w:rsid w:val="00C5298A"/>
    <w:rsid w:val="00C62FCE"/>
    <w:rsid w:val="00C63FBD"/>
    <w:rsid w:val="00C82411"/>
    <w:rsid w:val="00CB2A68"/>
    <w:rsid w:val="00CB58C7"/>
    <w:rsid w:val="00CC26C6"/>
    <w:rsid w:val="00CD5D0E"/>
    <w:rsid w:val="00CE5C45"/>
    <w:rsid w:val="00CF793D"/>
    <w:rsid w:val="00D522E0"/>
    <w:rsid w:val="00DB5D04"/>
    <w:rsid w:val="00DE5090"/>
    <w:rsid w:val="00DE711C"/>
    <w:rsid w:val="00E07783"/>
    <w:rsid w:val="00E14298"/>
    <w:rsid w:val="00E867D5"/>
    <w:rsid w:val="00EC6D03"/>
    <w:rsid w:val="00F0194C"/>
    <w:rsid w:val="00F223CD"/>
    <w:rsid w:val="00F33874"/>
    <w:rsid w:val="00F8640F"/>
    <w:rsid w:val="00FA3A8C"/>
    <w:rsid w:val="00FC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24CCC-E473-42AF-8BBC-7FB20E510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omote</Template>
  <TotalTime>14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shinshiro</cp:lastModifiedBy>
  <cp:revision>4</cp:revision>
  <cp:lastPrinted>2016-03-18T07:14:00Z</cp:lastPrinted>
  <dcterms:created xsi:type="dcterms:W3CDTF">2016-03-28T09:04:00Z</dcterms:created>
  <dcterms:modified xsi:type="dcterms:W3CDTF">2018-03-29T11:32:00Z</dcterms:modified>
</cp:coreProperties>
</file>